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66072" w14:textId="4FF9DA7F" w:rsidR="00C92CCD" w:rsidRPr="00C92CCD" w:rsidRDefault="008679B7" w:rsidP="00C92CCD">
      <w:pPr>
        <w:pStyle w:val="Dokumentinfo"/>
        <w:spacing w:before="1080"/>
        <w:rPr>
          <w:rFonts w:asciiTheme="majorHAnsi" w:eastAsiaTheme="majorEastAsia" w:hAnsiTheme="majorHAnsi" w:cstheme="majorBidi"/>
          <w:sz w:val="40"/>
          <w:szCs w:val="32"/>
        </w:rPr>
      </w:pPr>
      <w:r w:rsidRPr="001A538E">
        <w:rPr>
          <w:rFonts w:asciiTheme="majorHAnsi" w:eastAsiaTheme="majorEastAsia" w:hAnsiTheme="majorHAnsi" w:cstheme="majorBidi"/>
          <w:noProof/>
          <w:sz w:val="40"/>
          <w:szCs w:val="32"/>
        </w:rPr>
        <w:drawing>
          <wp:anchor distT="0" distB="0" distL="114300" distR="114300" simplePos="0" relativeHeight="251659264" behindDoc="0" locked="1" layoutInCell="1" allowOverlap="1" wp14:anchorId="48DA087D" wp14:editId="29B4963F">
            <wp:simplePos x="0" y="0"/>
            <wp:positionH relativeFrom="page">
              <wp:posOffset>5868670</wp:posOffset>
            </wp:positionH>
            <wp:positionV relativeFrom="page">
              <wp:posOffset>431800</wp:posOffset>
            </wp:positionV>
            <wp:extent cx="896400" cy="867600"/>
            <wp:effectExtent l="0" t="0" r="0" b="8890"/>
            <wp:wrapNone/>
            <wp:docPr id="5" name="Bild 2" descr="Finansinspektionen&#10;Box 7821&#10;103 97 Stockholm&#10;Tel +46 8 408 980 00&#10;finansinspektionen@fi.se&#10;www.fi.s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2" descr="Finansinspektionen&#10;Box 7821&#10;103 97 Stockholm&#10;Tel +46 8 408 980 00&#10;finansinspektionen@fi.se&#10;www.fi.s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629" w:rsidRPr="001A538E">
        <w:rPr>
          <w:rFonts w:asciiTheme="majorHAnsi" w:eastAsiaTheme="majorEastAsia" w:hAnsiTheme="majorHAnsi" w:cstheme="majorBidi"/>
          <w:sz w:val="40"/>
          <w:szCs w:val="32"/>
        </w:rPr>
        <w:t xml:space="preserve">Anmälan </w:t>
      </w:r>
      <w:r w:rsidR="00C92CCD">
        <w:rPr>
          <w:rFonts w:asciiTheme="majorHAnsi" w:eastAsiaTheme="majorEastAsia" w:hAnsiTheme="majorHAnsi" w:cstheme="majorBidi"/>
          <w:sz w:val="40"/>
          <w:szCs w:val="32"/>
        </w:rPr>
        <w:t>om</w:t>
      </w:r>
      <w:r w:rsidR="008D7629" w:rsidRPr="001A538E">
        <w:rPr>
          <w:rFonts w:asciiTheme="majorHAnsi" w:eastAsiaTheme="majorEastAsia" w:hAnsiTheme="majorHAnsi" w:cstheme="majorBidi"/>
          <w:sz w:val="40"/>
          <w:szCs w:val="32"/>
        </w:rPr>
        <w:t xml:space="preserve"> vissa förfaranden </w:t>
      </w:r>
    </w:p>
    <w:p w14:paraId="22E778FA" w14:textId="2518DF72" w:rsidR="00376457" w:rsidRPr="00376457" w:rsidRDefault="00654161" w:rsidP="00402089">
      <w:pPr>
        <w:pStyle w:val="Rubrik1"/>
        <w:spacing w:after="120"/>
        <w:rPr>
          <w:rFonts w:eastAsia="Times New Roman"/>
          <w:sz w:val="24"/>
          <w:szCs w:val="24"/>
        </w:rPr>
      </w:pPr>
      <w:r w:rsidRPr="00BC1230">
        <w:rPr>
          <w:rFonts w:eastAsia="Times New Roman"/>
          <w:sz w:val="24"/>
          <w:szCs w:val="24"/>
        </w:rPr>
        <w:t>Kontaktuppgifter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4957"/>
        <w:gridCol w:w="992"/>
        <w:gridCol w:w="2977"/>
      </w:tblGrid>
      <w:tr w:rsidR="00654161" w:rsidRPr="00654161" w14:paraId="21D25BDD" w14:textId="77777777" w:rsidTr="008E7461">
        <w:trPr>
          <w:trHeight w:val="794"/>
        </w:trPr>
        <w:tc>
          <w:tcPr>
            <w:tcW w:w="5949" w:type="dxa"/>
            <w:gridSpan w:val="2"/>
          </w:tcPr>
          <w:p w14:paraId="660D8CFC" w14:textId="77777777" w:rsidR="00654161" w:rsidRPr="00654161" w:rsidRDefault="00654161" w:rsidP="00654161">
            <w:pPr>
              <w:spacing w:after="120" w:line="240" w:lineRule="atLeast"/>
              <w:rPr>
                <w:rFonts w:ascii="Times New Roman" w:eastAsia="Times New Roman" w:hAnsi="Times New Roman" w:cs="Times New Roman"/>
                <w:kern w:val="2"/>
                <w:position w:val="4"/>
                <w:sz w:val="18"/>
                <w:szCs w:val="18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Verksamhetsutövare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-1332980809"/>
              <w:placeholder>
                <w:docPart w:val="6C83616FC3964E26B7258F7C9CD478AF"/>
              </w:placeholder>
              <w:showingPlcHdr/>
            </w:sdtPr>
            <w:sdtEndPr/>
            <w:sdtContent>
              <w:p w14:paraId="30E67CD5" w14:textId="2EEC9D9E" w:rsidR="00654161" w:rsidRPr="00654161" w:rsidRDefault="006A5CC8" w:rsidP="00654161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713BC2">
                  <w:rPr>
                    <w:rStyle w:val="Platshllartext"/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977" w:type="dxa"/>
          </w:tcPr>
          <w:p w14:paraId="154FD6B1" w14:textId="77777777" w:rsidR="00654161" w:rsidRPr="00654161" w:rsidRDefault="00654161" w:rsidP="00654161">
            <w:pPr>
              <w:spacing w:after="120" w:line="240" w:lineRule="atLeast"/>
              <w:rPr>
                <w:rFonts w:ascii="Times New Roman" w:eastAsia="Times New Roman" w:hAnsi="Times New Roman" w:cs="Times New Roman"/>
                <w:kern w:val="2"/>
                <w:position w:val="4"/>
                <w:sz w:val="18"/>
                <w:szCs w:val="18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Organisationsnummer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1632905675"/>
              <w:placeholder>
                <w:docPart w:val="F09DB6311DFA4B53B7C8F23F4C8F38D1"/>
              </w:placeholder>
              <w:showingPlcHdr/>
            </w:sdtPr>
            <w:sdtEndPr/>
            <w:sdtContent>
              <w:p w14:paraId="32EBF993" w14:textId="77777777" w:rsidR="00654161" w:rsidRPr="00654161" w:rsidRDefault="00654161" w:rsidP="00654161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654161">
                  <w:rPr>
                    <w:rFonts w:ascii="Arial" w:eastAsia="Times New Roman" w:hAnsi="Arial" w:cs="Arial"/>
                    <w:color w:val="A6A6A6"/>
                    <w:kern w:val="2"/>
                    <w:sz w:val="22"/>
                    <w:szCs w:val="22"/>
                    <w:highlight w:val="darkGray"/>
                    <w:lang w:eastAsia="sv-SE"/>
                    <w14:ligatures w14:val="standardContextual"/>
                  </w:rPr>
                  <w:t>Text</w:t>
                </w:r>
              </w:p>
            </w:sdtContent>
          </w:sdt>
        </w:tc>
      </w:tr>
      <w:tr w:rsidR="00654161" w:rsidRPr="00654161" w14:paraId="3684EE63" w14:textId="77777777" w:rsidTr="008E7461">
        <w:trPr>
          <w:trHeight w:val="794"/>
        </w:trPr>
        <w:tc>
          <w:tcPr>
            <w:tcW w:w="4957" w:type="dxa"/>
          </w:tcPr>
          <w:p w14:paraId="1E1AF080" w14:textId="77777777" w:rsidR="00654161" w:rsidRPr="00654161" w:rsidRDefault="00654161" w:rsidP="00654161">
            <w:pPr>
              <w:spacing w:after="120" w:line="240" w:lineRule="atLeast"/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Namn (säkerhetsskyddschef eller kontaktperson)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1000462512"/>
              <w:placeholder>
                <w:docPart w:val="DB6DF0ED329946A1BFFF22D60794E473"/>
              </w:placeholder>
              <w:showingPlcHdr/>
            </w:sdtPr>
            <w:sdtEndPr/>
            <w:sdtContent>
              <w:p w14:paraId="0A890F5B" w14:textId="29CBD773" w:rsidR="00654161" w:rsidRPr="00654161" w:rsidRDefault="006A5CC8" w:rsidP="00654161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713BC2">
                  <w:rPr>
                    <w:rStyle w:val="Platshllartext"/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969" w:type="dxa"/>
            <w:gridSpan w:val="2"/>
          </w:tcPr>
          <w:p w14:paraId="471EDA05" w14:textId="0B21F170" w:rsidR="00654161" w:rsidRPr="00654161" w:rsidRDefault="00654161" w:rsidP="00654161">
            <w:pPr>
              <w:spacing w:after="120" w:line="240" w:lineRule="atLeast"/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Titel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2087650993"/>
              <w:placeholder>
                <w:docPart w:val="CE3A3FBC6FD74E6A866C6ACECFF3A022"/>
              </w:placeholder>
              <w:showingPlcHdr/>
            </w:sdtPr>
            <w:sdtEndPr/>
            <w:sdtContent>
              <w:p w14:paraId="059EC1FE" w14:textId="2FF9BD1E" w:rsidR="00654161" w:rsidRPr="00654161" w:rsidRDefault="00376457" w:rsidP="00654161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713BC2">
                  <w:rPr>
                    <w:rStyle w:val="Platshllartext"/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654161" w:rsidRPr="00654161" w14:paraId="66A097BA" w14:textId="77777777" w:rsidTr="008E7461">
        <w:trPr>
          <w:trHeight w:val="794"/>
        </w:trPr>
        <w:tc>
          <w:tcPr>
            <w:tcW w:w="4957" w:type="dxa"/>
          </w:tcPr>
          <w:p w14:paraId="24BA1FE3" w14:textId="77777777" w:rsidR="00654161" w:rsidRPr="00654161" w:rsidRDefault="00654161" w:rsidP="00654161">
            <w:pPr>
              <w:spacing w:after="120" w:line="240" w:lineRule="atLeast"/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E-post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940187766"/>
              <w:placeholder>
                <w:docPart w:val="8CC11E8E051E4C6AA20B75F2922DFB41"/>
              </w:placeholder>
              <w:showingPlcHdr/>
            </w:sdtPr>
            <w:sdtEndPr/>
            <w:sdtContent>
              <w:p w14:paraId="13660BBA" w14:textId="77777777" w:rsidR="00654161" w:rsidRPr="00654161" w:rsidRDefault="00654161" w:rsidP="00654161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654161">
                  <w:rPr>
                    <w:rFonts w:ascii="Arial" w:eastAsia="Times New Roman" w:hAnsi="Arial" w:cs="Arial"/>
                    <w:color w:val="A6A6A6"/>
                    <w:kern w:val="2"/>
                    <w:sz w:val="22"/>
                    <w:szCs w:val="22"/>
                    <w:highlight w:val="darkGray"/>
                    <w:lang w:eastAsia="sv-SE"/>
                    <w14:ligatures w14:val="standardContextual"/>
                  </w:rPr>
                  <w:t>Text</w:t>
                </w:r>
              </w:p>
            </w:sdtContent>
          </w:sdt>
        </w:tc>
        <w:tc>
          <w:tcPr>
            <w:tcW w:w="3969" w:type="dxa"/>
            <w:gridSpan w:val="2"/>
          </w:tcPr>
          <w:p w14:paraId="4CDCA441" w14:textId="77777777" w:rsidR="00654161" w:rsidRPr="00654161" w:rsidRDefault="00654161" w:rsidP="00654161">
            <w:pPr>
              <w:spacing w:after="120" w:line="240" w:lineRule="atLeast"/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Telefonnummer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-1232618997"/>
              <w:placeholder>
                <w:docPart w:val="499C7C524C8243068D7EAB44649DEC4A"/>
              </w:placeholder>
              <w:showingPlcHdr/>
            </w:sdtPr>
            <w:sdtEndPr/>
            <w:sdtContent>
              <w:p w14:paraId="4796289B" w14:textId="77777777" w:rsidR="00654161" w:rsidRPr="00654161" w:rsidRDefault="00654161" w:rsidP="00654161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654161">
                  <w:rPr>
                    <w:rFonts w:ascii="Arial" w:eastAsia="Times New Roman" w:hAnsi="Arial" w:cs="Arial"/>
                    <w:color w:val="A6A6A6"/>
                    <w:kern w:val="2"/>
                    <w:sz w:val="22"/>
                    <w:szCs w:val="22"/>
                    <w:highlight w:val="darkGray"/>
                    <w:lang w:eastAsia="sv-SE"/>
                    <w14:ligatures w14:val="standardContextual"/>
                  </w:rPr>
                  <w:t>Text</w:t>
                </w:r>
              </w:p>
            </w:sdtContent>
          </w:sdt>
        </w:tc>
      </w:tr>
    </w:tbl>
    <w:p w14:paraId="6ADD82A4" w14:textId="3AB1F0DA" w:rsidR="00402089" w:rsidRPr="00402089" w:rsidRDefault="00402089" w:rsidP="00402089">
      <w:pPr>
        <w:pStyle w:val="Rubrik1"/>
        <w:spacing w:after="120"/>
        <w:rPr>
          <w:rFonts w:ascii="Arial" w:hAnsi="Arial" w:cs="Arial"/>
          <w:sz w:val="24"/>
          <w:szCs w:val="24"/>
        </w:rPr>
      </w:pPr>
      <w:r w:rsidRPr="00402089">
        <w:rPr>
          <w:rFonts w:ascii="Arial" w:hAnsi="Arial" w:cs="Arial"/>
          <w:sz w:val="24"/>
          <w:szCs w:val="24"/>
        </w:rPr>
        <w:t>Uppgifter om förfarandet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4390"/>
        <w:gridCol w:w="1307"/>
        <w:gridCol w:w="3229"/>
      </w:tblGrid>
      <w:tr w:rsidR="0015147A" w:rsidRPr="00680F1A" w14:paraId="723C89CC" w14:textId="77777777" w:rsidTr="00402089">
        <w:trPr>
          <w:trHeight w:val="794"/>
        </w:trPr>
        <w:tc>
          <w:tcPr>
            <w:tcW w:w="5697" w:type="dxa"/>
            <w:gridSpan w:val="2"/>
            <w:tcBorders>
              <w:right w:val="nil"/>
            </w:tcBorders>
          </w:tcPr>
          <w:p w14:paraId="6815F90A" w14:textId="4B1A89D7" w:rsidR="0015147A" w:rsidRPr="00680F1A" w:rsidRDefault="00E439D3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Avtalsnamn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-921183034"/>
              <w:placeholder>
                <w:docPart w:val="FF7203C3A3AE4B498370B010BFAF8349"/>
              </w:placeholder>
              <w:showingPlcHdr/>
            </w:sdtPr>
            <w:sdtEndPr/>
            <w:sdtContent>
              <w:p w14:paraId="2DFFF5BD" w14:textId="23587790" w:rsidR="0015147A" w:rsidRPr="00680F1A" w:rsidRDefault="00376457" w:rsidP="00402089">
                <w:pPr>
                  <w:spacing w:line="24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713BC2">
                  <w:rPr>
                    <w:rStyle w:val="Platshllartext"/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229" w:type="dxa"/>
            <w:tcBorders>
              <w:left w:val="nil"/>
            </w:tcBorders>
          </w:tcPr>
          <w:p w14:paraId="4F831153" w14:textId="77777777" w:rsidR="0015147A" w:rsidRPr="00680F1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</w:pPr>
          </w:p>
        </w:tc>
      </w:tr>
      <w:tr w:rsidR="0015147A" w:rsidRPr="00680F1A" w14:paraId="64EC8FDF" w14:textId="77777777" w:rsidTr="00402089">
        <w:trPr>
          <w:trHeight w:val="1172"/>
        </w:trPr>
        <w:tc>
          <w:tcPr>
            <w:tcW w:w="4390" w:type="dxa"/>
            <w:tcBorders>
              <w:right w:val="nil"/>
            </w:tcBorders>
          </w:tcPr>
          <w:p w14:paraId="177F3F7D" w14:textId="77777777" w:rsidR="0015147A" w:rsidRPr="00680F1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 xml:space="preserve">Förfarandet avser </w:t>
            </w:r>
          </w:p>
          <w:p w14:paraId="07B352F0" w14:textId="0E15935C" w:rsidR="0015147A" w:rsidRPr="001471AA" w:rsidRDefault="001A55A7" w:rsidP="00402089">
            <w:pPr>
              <w:spacing w:line="240" w:lineRule="atLeast"/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19721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1EC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15147A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Avtal</w:t>
            </w:r>
          </w:p>
          <w:p w14:paraId="05818154" w14:textId="659B2D6E" w:rsidR="0015147A" w:rsidRPr="00680F1A" w:rsidRDefault="001A55A7" w:rsidP="00402089">
            <w:pPr>
              <w:spacing w:after="120" w:line="24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88946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1EC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15147A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Samverkan/samarbete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</w:tcBorders>
          </w:tcPr>
          <w:p w14:paraId="544B3993" w14:textId="77777777" w:rsidR="0015147A" w:rsidRPr="00680F1A" w:rsidRDefault="0015147A" w:rsidP="00402089">
            <w:p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</w:pPr>
          </w:p>
        </w:tc>
      </w:tr>
      <w:tr w:rsidR="0015147A" w:rsidRPr="00680F1A" w14:paraId="406DDF72" w14:textId="77777777" w:rsidTr="00402089">
        <w:trPr>
          <w:trHeight w:val="1265"/>
        </w:trPr>
        <w:tc>
          <w:tcPr>
            <w:tcW w:w="4390" w:type="dxa"/>
            <w:tcBorders>
              <w:top w:val="single" w:sz="4" w:space="0" w:color="auto"/>
            </w:tcBorders>
          </w:tcPr>
          <w:p w14:paraId="62584530" w14:textId="77777777" w:rsidR="0015147A" w:rsidRPr="00680F1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Datum när avtalet ingicks eller samverkan/samarbetet inleddes (ÅÅÅÅ-MM-DD)</w:t>
            </w:r>
          </w:p>
          <w:sdt>
            <w:sdtPr>
              <w:rPr>
                <w:rStyle w:val="Ifyllnad"/>
                <w:sz w:val="22"/>
                <w:szCs w:val="22"/>
              </w:rPr>
              <w:id w:val="252407827"/>
              <w:placeholder>
                <w:docPart w:val="3A8DFE33C0114682BFF0E57D4A1CBDD3"/>
              </w:placeholder>
              <w:showingPlcHdr/>
              <w:date w:fullDate="2026-09-22T00:00:00Z">
                <w:dateFormat w:val="yyyy-MM-dd"/>
                <w:lid w:val="sv-SE"/>
                <w:storeMappedDataAs w:val="dateTime"/>
                <w:calendar w:val="gregorian"/>
              </w:date>
            </w:sdtPr>
            <w:sdtEndPr>
              <w:rPr>
                <w:rStyle w:val="Standardstycketeckensnitt"/>
                <w:rFonts w:ascii="Times New Roman" w:hAnsi="Times New Roman"/>
              </w:rPr>
            </w:sdtEndPr>
            <w:sdtContent>
              <w:p w14:paraId="39466707" w14:textId="08FE64F5" w:rsidR="0015147A" w:rsidRPr="00E839AE" w:rsidRDefault="00376457" w:rsidP="00402089">
                <w:pPr>
                  <w:pStyle w:val="text"/>
                  <w:rPr>
                    <w:rFonts w:ascii="Arial" w:hAnsi="Arial"/>
                    <w:sz w:val="22"/>
                    <w:szCs w:val="22"/>
                  </w:rPr>
                </w:pPr>
                <w:r w:rsidRPr="00BB14AF">
                  <w:rPr>
                    <w:rStyle w:val="Platshllartext"/>
                    <w:rFonts w:ascii="Arial" w:eastAsiaTheme="minorHAnsi" w:hAnsi="Arial" w:cs="Arial"/>
                    <w:sz w:val="22"/>
                    <w:szCs w:val="22"/>
                  </w:rPr>
                  <w:t>Ange datum</w:t>
                </w:r>
              </w:p>
            </w:sdtContent>
          </w:sdt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CEB3D3A" w14:textId="77777777" w:rsidR="0015147A" w:rsidRPr="00654161" w:rsidRDefault="0015147A" w:rsidP="00402089">
            <w:pPr>
              <w:spacing w:after="120" w:line="240" w:lineRule="atLeast"/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</w:pPr>
            <w:r w:rsidRPr="00654161">
              <w:rPr>
                <w:rFonts w:ascii="Arial" w:eastAsia="Times New Roman" w:hAnsi="Arial" w:cs="Arial"/>
                <w:kern w:val="2"/>
                <w:position w:val="4"/>
                <w:sz w:val="16"/>
                <w:szCs w:val="16"/>
                <w:lang w:eastAsia="sv-SE"/>
                <w14:ligatures w14:val="standardContextual"/>
              </w:rPr>
              <w:t>Preliminärt datum, för upphörande, om datum finns (ÅÅÅÅ-MM-DD)</w:t>
            </w:r>
          </w:p>
          <w:sdt>
            <w:sdtPr>
              <w:rPr>
                <w:rStyle w:val="Ifyllnad"/>
                <w:sz w:val="22"/>
                <w:szCs w:val="22"/>
              </w:rPr>
              <w:id w:val="-675811849"/>
              <w:placeholder>
                <w:docPart w:val="CFBD4387DCDB4D50BFAA0CE6A516D614"/>
              </w:placeholder>
              <w:showingPlcHdr/>
              <w:date w:fullDate="2026-10-02T00:00:00Z">
                <w:dateFormat w:val="yyyy-MM-dd"/>
                <w:lid w:val="sv-SE"/>
                <w:storeMappedDataAs w:val="dateTime"/>
                <w:calendar w:val="gregorian"/>
              </w:date>
            </w:sdtPr>
            <w:sdtEndPr>
              <w:rPr>
                <w:rStyle w:val="Standardstycketeckensnitt"/>
                <w:rFonts w:ascii="Times New Roman" w:hAnsi="Times New Roman"/>
                <w:position w:val="4"/>
              </w:rPr>
            </w:sdtEndPr>
            <w:sdtContent>
              <w:p w14:paraId="32F01BF9" w14:textId="69469D88" w:rsidR="0015147A" w:rsidRPr="00680F1A" w:rsidRDefault="00376457" w:rsidP="00402089">
                <w:pPr>
                  <w:pStyle w:val="text"/>
                  <w:rPr>
                    <w:rFonts w:ascii="Arial" w:hAnsi="Arial"/>
                    <w:sz w:val="22"/>
                    <w:szCs w:val="22"/>
                  </w:rPr>
                </w:pPr>
                <w:r w:rsidRPr="00BB14AF">
                  <w:rPr>
                    <w:rStyle w:val="Platshllartext"/>
                    <w:rFonts w:ascii="Arial" w:eastAsiaTheme="minorHAnsi" w:hAnsi="Arial" w:cs="Arial"/>
                    <w:sz w:val="22"/>
                    <w:szCs w:val="22"/>
                  </w:rPr>
                  <w:t>Ange datum</w:t>
                </w:r>
              </w:p>
            </w:sdtContent>
          </w:sdt>
        </w:tc>
      </w:tr>
      <w:tr w:rsidR="0015147A" w:rsidRPr="00680F1A" w14:paraId="721A4583" w14:textId="77777777" w:rsidTr="00402089">
        <w:trPr>
          <w:trHeight w:val="926"/>
        </w:trPr>
        <w:tc>
          <w:tcPr>
            <w:tcW w:w="5697" w:type="dxa"/>
            <w:gridSpan w:val="2"/>
            <w:tcBorders>
              <w:right w:val="nil"/>
            </w:tcBorders>
          </w:tcPr>
          <w:p w14:paraId="5221F6E6" w14:textId="79BBB85A" w:rsidR="0015147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Har det gjorts en särskild säkerhetskyddsbedömning eller motsvarande för</w:t>
            </w:r>
            <w:r w:rsidR="00E839AE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förfarandet?</w:t>
            </w:r>
          </w:p>
          <w:p w14:paraId="7C09B143" w14:textId="2033E5AB" w:rsidR="0015147A" w:rsidRPr="001471AA" w:rsidRDefault="001A55A7" w:rsidP="00402089">
            <w:pPr>
              <w:spacing w:line="240" w:lineRule="atLeast"/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-184177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1AA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15147A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Ja</w:t>
            </w:r>
          </w:p>
          <w:p w14:paraId="1AE26422" w14:textId="33FC4541" w:rsidR="0015147A" w:rsidRPr="00907387" w:rsidRDefault="001A55A7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-59362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1AA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15147A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Nej</w:t>
            </w:r>
            <w:r w:rsidR="0015147A"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t xml:space="preserve"> </w:t>
            </w:r>
          </w:p>
        </w:tc>
        <w:tc>
          <w:tcPr>
            <w:tcW w:w="3229" w:type="dxa"/>
            <w:tcBorders>
              <w:left w:val="nil"/>
            </w:tcBorders>
          </w:tcPr>
          <w:p w14:paraId="7A282B83" w14:textId="77777777" w:rsidR="0015147A" w:rsidRPr="00680F1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</w:pPr>
          </w:p>
        </w:tc>
      </w:tr>
      <w:tr w:rsidR="0015147A" w:rsidRPr="00680F1A" w14:paraId="2C37E4E1" w14:textId="77777777" w:rsidTr="00402089">
        <w:trPr>
          <w:trHeight w:val="899"/>
        </w:trPr>
        <w:tc>
          <w:tcPr>
            <w:tcW w:w="5697" w:type="dxa"/>
            <w:gridSpan w:val="2"/>
            <w:tcBorders>
              <w:right w:val="nil"/>
            </w:tcBorders>
          </w:tcPr>
          <w:p w14:paraId="74E9956B" w14:textId="77777777" w:rsidR="0015147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Har det gjorts en lämplighetsprövning av förfarandet?</w:t>
            </w:r>
          </w:p>
          <w:p w14:paraId="40161A30" w14:textId="6F924337" w:rsidR="0015147A" w:rsidRPr="001471AA" w:rsidRDefault="001A55A7" w:rsidP="00402089">
            <w:pPr>
              <w:spacing w:line="240" w:lineRule="atLeast"/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-1219972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71AA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15147A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Ja</w:t>
            </w:r>
          </w:p>
          <w:p w14:paraId="2AF78811" w14:textId="77777777" w:rsidR="0015147A" w:rsidRDefault="001A55A7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107856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47A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15147A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Nej</w:t>
            </w:r>
          </w:p>
        </w:tc>
        <w:tc>
          <w:tcPr>
            <w:tcW w:w="3229" w:type="dxa"/>
            <w:tcBorders>
              <w:left w:val="nil"/>
            </w:tcBorders>
          </w:tcPr>
          <w:p w14:paraId="752BCBD7" w14:textId="77777777" w:rsidR="0015147A" w:rsidRPr="00680F1A" w:rsidRDefault="0015147A" w:rsidP="00402089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</w:pPr>
          </w:p>
        </w:tc>
      </w:tr>
    </w:tbl>
    <w:p w14:paraId="1F16AC17" w14:textId="43D4A3A1" w:rsidR="00BC1230" w:rsidRPr="00BC1230" w:rsidRDefault="00065F91" w:rsidP="00402089">
      <w:pPr>
        <w:pStyle w:val="Rubrik1"/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</w:t>
      </w:r>
      <w:r w:rsidRPr="007B2D0B">
        <w:rPr>
          <w:rFonts w:ascii="Arial" w:hAnsi="Arial" w:cs="Arial"/>
          <w:sz w:val="24"/>
          <w:szCs w:val="24"/>
        </w:rPr>
        <w:t>ppgifter om exponering av skyddsvärden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4248"/>
        <w:gridCol w:w="4678"/>
      </w:tblGrid>
      <w:tr w:rsidR="00065F91" w:rsidRPr="006C15AF" w14:paraId="133D10A3" w14:textId="77777777" w:rsidTr="00210598">
        <w:trPr>
          <w:trHeight w:val="1328"/>
        </w:trPr>
        <w:tc>
          <w:tcPr>
            <w:tcW w:w="4248" w:type="dxa"/>
          </w:tcPr>
          <w:p w14:paraId="3FB77DCD" w14:textId="77777777" w:rsidR="00065F91" w:rsidRPr="00E250B5" w:rsidRDefault="00065F91" w:rsidP="001A538E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Kan motparten få tillgång till säkerhetsskyddsklassificerade uppgifter?</w:t>
            </w:r>
          </w:p>
          <w:p w14:paraId="7D61EECC" w14:textId="424AC2F3" w:rsidR="00065F91" w:rsidRPr="001471AA" w:rsidRDefault="001A55A7" w:rsidP="00B104DA">
            <w:pPr>
              <w:pStyle w:val="tex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155820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065F91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Ja</w:t>
            </w:r>
          </w:p>
          <w:p w14:paraId="3112F355" w14:textId="4AA516BD" w:rsidR="00065F91" w:rsidRPr="00AC6FF5" w:rsidRDefault="001A55A7" w:rsidP="00205EE4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138120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065F91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Nej</w:t>
            </w:r>
          </w:p>
        </w:tc>
        <w:tc>
          <w:tcPr>
            <w:tcW w:w="4678" w:type="dxa"/>
          </w:tcPr>
          <w:p w14:paraId="3F0DDB05" w14:textId="77777777" w:rsidR="00065F91" w:rsidRPr="001471AA" w:rsidRDefault="00065F91" w:rsidP="001A538E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1471A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Om ja, ange högsta säkerhetsskyddsklass</w:t>
            </w:r>
          </w:p>
          <w:p w14:paraId="1198322D" w14:textId="3C55726C" w:rsidR="00065F91" w:rsidRPr="001471AA" w:rsidRDefault="001A55A7" w:rsidP="00205EE4">
            <w:pPr>
              <w:pStyle w:val="tex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175010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065F91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konfidentiell</w:t>
            </w:r>
          </w:p>
          <w:p w14:paraId="16C99648" w14:textId="286B4A63" w:rsidR="00065F91" w:rsidRPr="001471AA" w:rsidRDefault="001A55A7" w:rsidP="00205EE4">
            <w:pPr>
              <w:pStyle w:val="tex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74969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065F91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hemlig eller högre</w:t>
            </w:r>
          </w:p>
          <w:p w14:paraId="4E9708E5" w14:textId="77777777" w:rsidR="00065F91" w:rsidRPr="00AC6FF5" w:rsidRDefault="00065F91" w:rsidP="00B104DA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22"/>
                <w:szCs w:val="22"/>
              </w:rPr>
            </w:pPr>
          </w:p>
        </w:tc>
      </w:tr>
      <w:tr w:rsidR="006A5CC8" w:rsidRPr="006C15AF" w14:paraId="29A24009" w14:textId="77777777" w:rsidTr="00376457">
        <w:trPr>
          <w:trHeight w:val="1276"/>
        </w:trPr>
        <w:tc>
          <w:tcPr>
            <w:tcW w:w="4248" w:type="dxa"/>
          </w:tcPr>
          <w:p w14:paraId="57A03ECB" w14:textId="77777777" w:rsidR="006A5CC8" w:rsidRPr="00C274C6" w:rsidRDefault="006A5CC8" w:rsidP="001A538E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C6FF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Kan motparten få tillgång till anläggningar, objekt, system, egendom och andra tillgångar som är av betydelse för Sveriges säkerhet?</w:t>
            </w:r>
          </w:p>
          <w:p w14:paraId="3995CAE9" w14:textId="1CEDF779" w:rsidR="006A5CC8" w:rsidRPr="001471AA" w:rsidRDefault="001A55A7" w:rsidP="006A5CC8">
            <w:pPr>
              <w:pStyle w:val="tex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143208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6A5CC8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Ja</w:t>
            </w:r>
          </w:p>
          <w:p w14:paraId="1DF0FA28" w14:textId="4C94D249" w:rsidR="006A5CC8" w:rsidRDefault="001A55A7" w:rsidP="006A5CC8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57548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6A5CC8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Nej</w:t>
            </w:r>
          </w:p>
        </w:tc>
        <w:tc>
          <w:tcPr>
            <w:tcW w:w="4678" w:type="dxa"/>
          </w:tcPr>
          <w:p w14:paraId="0D912498" w14:textId="77777777" w:rsidR="006A5CC8" w:rsidRPr="00AC6FF5" w:rsidRDefault="006A5CC8" w:rsidP="001A538E">
            <w:pPr>
              <w:spacing w:after="120" w:line="28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 w:rsidRPr="00AC6FF5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 xml:space="preserve">Om ja, ange högsta konsekvensnivå </w:t>
            </w:r>
          </w:p>
          <w:p w14:paraId="14359DFC" w14:textId="5DE21288" w:rsidR="006A5CC8" w:rsidRPr="001471AA" w:rsidRDefault="001A55A7" w:rsidP="006A5CC8">
            <w:pPr>
              <w:spacing w:line="280" w:lineRule="atLeast"/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78100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6A5CC8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konsekvensnivå C</w:t>
            </w:r>
          </w:p>
          <w:p w14:paraId="40B98EA6" w14:textId="09D087D4" w:rsidR="006A5CC8" w:rsidRPr="00E250B5" w:rsidRDefault="001A55A7" w:rsidP="006A5CC8">
            <w:pPr>
              <w:spacing w:after="120" w:line="240" w:lineRule="atLeast"/>
              <w:rPr>
                <w:rFonts w:ascii="Arial" w:eastAsia="Times New Roman" w:hAnsi="Arial" w:cs="Arial"/>
                <w:position w:val="4"/>
                <w:sz w:val="16"/>
                <w:szCs w:val="16"/>
                <w:lang w:eastAsia="sv-SE"/>
              </w:rPr>
            </w:pPr>
            <w:sdt>
              <w:sdtPr>
                <w:rPr>
                  <w:rFonts w:ascii="Arial" w:eastAsia="Times New Roman" w:hAnsi="Arial" w:cs="Arial"/>
                  <w:position w:val="4"/>
                  <w:sz w:val="22"/>
                  <w:szCs w:val="22"/>
                  <w:lang w:eastAsia="sv-SE"/>
                </w:rPr>
                <w:id w:val="-475134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  <w:lang w:eastAsia="sv-SE"/>
                  </w:rPr>
                  <w:t>☐</w:t>
                </w:r>
              </w:sdtContent>
            </w:sdt>
            <w:r w:rsidR="006A5CC8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 xml:space="preserve"> konsekvensnivå B eller högre</w:t>
            </w:r>
          </w:p>
        </w:tc>
      </w:tr>
      <w:tr w:rsidR="00FF61EC" w:rsidRPr="006C15AF" w14:paraId="3C310544" w14:textId="77777777" w:rsidTr="00FF61EC">
        <w:trPr>
          <w:trHeight w:val="757"/>
        </w:trPr>
        <w:tc>
          <w:tcPr>
            <w:tcW w:w="8926" w:type="dxa"/>
            <w:gridSpan w:val="2"/>
          </w:tcPr>
          <w:p w14:paraId="211FFD9E" w14:textId="500DB25D" w:rsidR="00FF61EC" w:rsidRPr="00C274C6" w:rsidRDefault="00FF61EC" w:rsidP="001A538E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C274C6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Innebär förfarandet 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att</w:t>
            </w:r>
            <w:r w:rsidRPr="00C274C6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verksamhetsutövarens skyddsvärden exponeras utanför Sveriges gränser?</w:t>
            </w:r>
          </w:p>
          <w:p w14:paraId="17DFC2B9" w14:textId="1049309A" w:rsidR="00FF61EC" w:rsidRPr="001471AA" w:rsidRDefault="001A55A7" w:rsidP="00FF61EC">
            <w:pPr>
              <w:pStyle w:val="tex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146133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FF61EC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Ja</w:t>
            </w:r>
          </w:p>
          <w:p w14:paraId="405FF46E" w14:textId="3542DD1D" w:rsidR="00FF61EC" w:rsidRPr="00AC6FF5" w:rsidRDefault="001A55A7" w:rsidP="00FF61EC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78110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FF61EC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Nej</w:t>
            </w:r>
          </w:p>
        </w:tc>
      </w:tr>
      <w:tr w:rsidR="00065F91" w:rsidRPr="006C15AF" w14:paraId="56DA6C79" w14:textId="77777777" w:rsidTr="00FF61EC">
        <w:trPr>
          <w:trHeight w:val="813"/>
        </w:trPr>
        <w:tc>
          <w:tcPr>
            <w:tcW w:w="8926" w:type="dxa"/>
            <w:gridSpan w:val="2"/>
          </w:tcPr>
          <w:p w14:paraId="23A6918B" w14:textId="77777777" w:rsidR="00065F91" w:rsidRPr="00AC6FF5" w:rsidRDefault="00065F91" w:rsidP="00B104DA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 w:rsidRPr="00AC6FF5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 xml:space="preserve">Om ja, ange </w:t>
            </w: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länder</w:t>
            </w:r>
          </w:p>
          <w:sdt>
            <w:sdtPr>
              <w:rPr>
                <w:rFonts w:ascii="Arial" w:eastAsia="Times New Roman" w:hAnsi="Arial" w:cs="Arial"/>
                <w:kern w:val="2"/>
                <w:position w:val="4"/>
                <w:sz w:val="22"/>
                <w:szCs w:val="22"/>
                <w:lang w:eastAsia="sv-SE"/>
                <w14:ligatures w14:val="standardContextual"/>
              </w:rPr>
              <w:id w:val="-1672009962"/>
              <w:placeholder>
                <w:docPart w:val="B08C26413A26428284D5ACB22F1C180D"/>
              </w:placeholder>
              <w:showingPlcHdr/>
            </w:sdtPr>
            <w:sdtEndPr/>
            <w:sdtContent>
              <w:p w14:paraId="482A551E" w14:textId="29CECAE2" w:rsidR="00065F91" w:rsidRPr="00813EAA" w:rsidRDefault="00813EAA" w:rsidP="00813EAA">
                <w:pPr>
                  <w:spacing w:after="160" w:line="280" w:lineRule="atLeast"/>
                  <w:rPr>
                    <w:rFonts w:ascii="Arial" w:eastAsia="Times New Roman" w:hAnsi="Arial" w:cs="Arial"/>
                    <w:kern w:val="2"/>
                    <w:position w:val="4"/>
                    <w:sz w:val="22"/>
                    <w:szCs w:val="22"/>
                    <w:lang w:eastAsia="sv-SE"/>
                    <w14:ligatures w14:val="standardContextual"/>
                  </w:rPr>
                </w:pPr>
                <w:r w:rsidRPr="00713BC2">
                  <w:rPr>
                    <w:rStyle w:val="Platshllartext"/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  <w:p w14:paraId="1B102EA7" w14:textId="77777777" w:rsidR="00065F91" w:rsidRPr="00E250B5" w:rsidRDefault="00065F91" w:rsidP="00B104DA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  <w:tr w:rsidR="00065F91" w:rsidRPr="006C15AF" w14:paraId="728424D7" w14:textId="77777777" w:rsidTr="00205EE4">
        <w:trPr>
          <w:trHeight w:val="985"/>
        </w:trPr>
        <w:tc>
          <w:tcPr>
            <w:tcW w:w="8926" w:type="dxa"/>
            <w:gridSpan w:val="2"/>
          </w:tcPr>
          <w:p w14:paraId="1051EF62" w14:textId="27B6979C" w:rsidR="00FF61EC" w:rsidRPr="00C274C6" w:rsidRDefault="00FF61EC" w:rsidP="001A538E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Är motpartens personal, som den säkerhetskänsliga verksamheten exponeras för, säkerhetsprövad?</w:t>
            </w:r>
          </w:p>
          <w:p w14:paraId="32593255" w14:textId="77777777" w:rsidR="00FF61EC" w:rsidRPr="001471AA" w:rsidRDefault="001A55A7" w:rsidP="00FF61EC">
            <w:pPr>
              <w:pStyle w:val="tex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193227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1EC" w:rsidRPr="001471AA">
                  <w:rPr>
                    <w:rFonts w:ascii="Segoe UI Symbol" w:eastAsia="MS Gothic" w:hAnsi="Segoe UI Symbol" w:cs="Segoe UI Symbol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FF61EC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Ja</w:t>
            </w:r>
          </w:p>
          <w:p w14:paraId="361F86D3" w14:textId="22ECB568" w:rsidR="00065F91" w:rsidRPr="00AC6FF5" w:rsidRDefault="001A55A7" w:rsidP="001A538E">
            <w:pPr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16792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1EC" w:rsidRPr="001A538E">
                  <w:rPr>
                    <w:rFonts w:ascii="Segoe UI Symbol" w:hAnsi="Segoe UI Symbol" w:cs="Segoe UI Symbol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FF61EC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Nej</w:t>
            </w:r>
          </w:p>
        </w:tc>
      </w:tr>
    </w:tbl>
    <w:p w14:paraId="768C4B5E" w14:textId="77777777" w:rsidR="00AA593D" w:rsidRPr="00BC1230" w:rsidRDefault="00AA593D" w:rsidP="00402089">
      <w:pPr>
        <w:pStyle w:val="Rubrik1"/>
        <w:spacing w:after="120"/>
        <w:rPr>
          <w:sz w:val="24"/>
          <w:szCs w:val="24"/>
        </w:rPr>
      </w:pPr>
      <w:r w:rsidRPr="00BC1230">
        <w:rPr>
          <w:sz w:val="24"/>
          <w:szCs w:val="24"/>
        </w:rPr>
        <w:t>Uppgifter om motpart i förfarandet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4390"/>
        <w:gridCol w:w="4536"/>
      </w:tblGrid>
      <w:tr w:rsidR="00AA593D" w:rsidRPr="005B4B04" w14:paraId="01BA72CC" w14:textId="77777777" w:rsidTr="00F76EA8">
        <w:trPr>
          <w:trHeight w:val="735"/>
        </w:trPr>
        <w:tc>
          <w:tcPr>
            <w:tcW w:w="4390" w:type="dxa"/>
          </w:tcPr>
          <w:p w14:paraId="4573DBB8" w14:textId="7856AC47" w:rsidR="001A538E" w:rsidRPr="001A538E" w:rsidRDefault="00402089" w:rsidP="001A538E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Avtals</w:t>
            </w:r>
            <w:r w:rsidR="00B6583E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relation</w:t>
            </w:r>
          </w:p>
          <w:p w14:paraId="4ECC8EAD" w14:textId="70EA034E" w:rsidR="00AA593D" w:rsidRPr="001A538E" w:rsidRDefault="001A55A7" w:rsidP="00F76EA8">
            <w:pPr>
              <w:spacing w:line="280" w:lineRule="atLeast"/>
              <w:rPr>
                <w:rFonts w:ascii="Arial" w:hAnsi="Arial" w:cs="Arial"/>
                <w:position w:val="4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36958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AA593D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Huvudleverantör</w:t>
            </w:r>
            <w:r w:rsidR="001A538E">
              <w:rPr>
                <w:rFonts w:ascii="Arial" w:hAnsi="Arial" w:cs="Arial"/>
                <w:position w:val="4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10204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AA593D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Underleverantör</w:t>
            </w:r>
          </w:p>
        </w:tc>
        <w:tc>
          <w:tcPr>
            <w:tcW w:w="4536" w:type="dxa"/>
          </w:tcPr>
          <w:p w14:paraId="188A5605" w14:textId="77777777" w:rsidR="00AA593D" w:rsidRPr="00BC1230" w:rsidRDefault="00AA593D" w:rsidP="00F76EA8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 w:rsidRPr="00BC1230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Motpart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1548421093"/>
              <w:placeholder>
                <w:docPart w:val="DB7A2452FB9D4551971B4B6C9A327A37"/>
              </w:placeholder>
              <w:showingPlcHdr/>
            </w:sdtPr>
            <w:sdtEndPr/>
            <w:sdtContent>
              <w:p w14:paraId="0E12C91F" w14:textId="77777777" w:rsidR="00AA593D" w:rsidRPr="005B4B04" w:rsidRDefault="00AA593D" w:rsidP="00F76EA8">
                <w:pPr>
                  <w:spacing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5B4B04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</w:tr>
      <w:tr w:rsidR="00AA593D" w:rsidRPr="005B4B04" w14:paraId="3DE1F61F" w14:textId="77777777" w:rsidTr="00F76EA8">
        <w:trPr>
          <w:trHeight w:val="794"/>
        </w:trPr>
        <w:tc>
          <w:tcPr>
            <w:tcW w:w="4390" w:type="dxa"/>
          </w:tcPr>
          <w:p w14:paraId="68D2A8FD" w14:textId="77777777" w:rsidR="00AA593D" w:rsidRPr="005B4B04" w:rsidRDefault="00AA593D" w:rsidP="00F76EA8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Organisationsnummer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1954827970"/>
              <w:placeholder>
                <w:docPart w:val="FC78B1AA0BFE40F18ED77A8E9699A303"/>
              </w:placeholder>
              <w:showingPlcHdr/>
            </w:sdtPr>
            <w:sdtEndPr/>
            <w:sdtContent>
              <w:p w14:paraId="74A9EA8B" w14:textId="77777777" w:rsidR="00AA593D" w:rsidRPr="005B4B04" w:rsidRDefault="00AA593D" w:rsidP="00F76EA8">
                <w:pPr>
                  <w:spacing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5B4B04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  <w:tc>
          <w:tcPr>
            <w:tcW w:w="4536" w:type="dxa"/>
          </w:tcPr>
          <w:p w14:paraId="3597D846" w14:textId="77777777" w:rsidR="00AA593D" w:rsidRPr="005B4B04" w:rsidRDefault="00AA593D" w:rsidP="00F76EA8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Säte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-1225142712"/>
              <w:placeholder>
                <w:docPart w:val="C8A96FB955E6485DA671EB839BD0E656"/>
              </w:placeholder>
              <w:showingPlcHdr/>
            </w:sdtPr>
            <w:sdtEndPr/>
            <w:sdtContent>
              <w:p w14:paraId="1D50BFFC" w14:textId="77777777" w:rsidR="00AA593D" w:rsidRPr="005B4B04" w:rsidRDefault="00AA593D" w:rsidP="00F76EA8">
                <w:pPr>
                  <w:spacing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5B4B04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</w:tr>
    </w:tbl>
    <w:p w14:paraId="05A79D20" w14:textId="77777777" w:rsidR="00A021EC" w:rsidRPr="00BC1230" w:rsidRDefault="00A021EC" w:rsidP="00402089">
      <w:pPr>
        <w:pStyle w:val="Rubrik1"/>
        <w:spacing w:after="120"/>
        <w:rPr>
          <w:sz w:val="24"/>
          <w:szCs w:val="24"/>
        </w:rPr>
      </w:pPr>
      <w:r w:rsidRPr="00BC1230">
        <w:rPr>
          <w:sz w:val="24"/>
          <w:szCs w:val="24"/>
        </w:rPr>
        <w:t>Uppgifter om motpart i förfarandet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4390"/>
        <w:gridCol w:w="4536"/>
      </w:tblGrid>
      <w:tr w:rsidR="00A021EC" w:rsidRPr="005B4B04" w14:paraId="5039DB42" w14:textId="77777777" w:rsidTr="00C20BFE">
        <w:trPr>
          <w:trHeight w:val="735"/>
        </w:trPr>
        <w:tc>
          <w:tcPr>
            <w:tcW w:w="4390" w:type="dxa"/>
          </w:tcPr>
          <w:p w14:paraId="44FBE6FB" w14:textId="29BD6E5A" w:rsidR="001A538E" w:rsidRPr="001A538E" w:rsidRDefault="00402089" w:rsidP="001A538E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Avtals</w:t>
            </w:r>
            <w:r w:rsidR="00B6583E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relation</w:t>
            </w:r>
          </w:p>
          <w:p w14:paraId="516A464F" w14:textId="5E6A9F8E" w:rsidR="00A021EC" w:rsidRPr="001A538E" w:rsidRDefault="001A55A7" w:rsidP="00C20BFE">
            <w:pPr>
              <w:spacing w:line="280" w:lineRule="atLeast"/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</w:pP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164642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A021EC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Huvudleverantör</w:t>
            </w:r>
            <w:r w:rsidR="001A538E">
              <w:rPr>
                <w:rFonts w:ascii="Arial" w:hAnsi="Arial" w:cs="Arial"/>
                <w:position w:val="4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position w:val="4"/>
                  <w:sz w:val="22"/>
                  <w:szCs w:val="22"/>
                </w:rPr>
                <w:id w:val="-132172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CD">
                  <w:rPr>
                    <w:rFonts w:ascii="MS Gothic" w:eastAsia="MS Gothic" w:hAnsi="MS Gothic" w:cs="Arial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A021EC" w:rsidRPr="001471AA">
              <w:rPr>
                <w:rFonts w:ascii="Arial" w:hAnsi="Arial" w:cs="Arial"/>
                <w:position w:val="4"/>
                <w:sz w:val="22"/>
                <w:szCs w:val="22"/>
              </w:rPr>
              <w:t xml:space="preserve"> </w:t>
            </w:r>
            <w:r w:rsidR="00A021EC" w:rsidRPr="001471AA">
              <w:rPr>
                <w:rFonts w:ascii="Arial" w:eastAsia="Times New Roman" w:hAnsi="Arial" w:cs="Arial"/>
                <w:position w:val="4"/>
                <w:sz w:val="22"/>
                <w:szCs w:val="22"/>
                <w:lang w:eastAsia="sv-SE"/>
              </w:rPr>
              <w:t>Underleverantör</w:t>
            </w:r>
          </w:p>
        </w:tc>
        <w:tc>
          <w:tcPr>
            <w:tcW w:w="4536" w:type="dxa"/>
          </w:tcPr>
          <w:p w14:paraId="75181FE2" w14:textId="77777777" w:rsidR="00A021EC" w:rsidRPr="00BC1230" w:rsidRDefault="00A021EC" w:rsidP="00C20BFE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 w:rsidRPr="00BC1230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Motpart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-1495946832"/>
              <w:placeholder>
                <w:docPart w:val="DF550CD37BDD4E46B4B7C5E3D9CDCA3D"/>
              </w:placeholder>
              <w:showingPlcHdr/>
            </w:sdtPr>
            <w:sdtEndPr/>
            <w:sdtContent>
              <w:p w14:paraId="398C237A" w14:textId="77777777" w:rsidR="00A021EC" w:rsidRPr="005B4B04" w:rsidRDefault="00A021EC" w:rsidP="00C20BFE">
                <w:pPr>
                  <w:spacing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5B4B04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</w:tr>
      <w:tr w:rsidR="00A021EC" w:rsidRPr="005B4B04" w14:paraId="0C716D58" w14:textId="77777777" w:rsidTr="00C20BFE">
        <w:trPr>
          <w:trHeight w:val="794"/>
        </w:trPr>
        <w:tc>
          <w:tcPr>
            <w:tcW w:w="4390" w:type="dxa"/>
          </w:tcPr>
          <w:p w14:paraId="569D47F2" w14:textId="77777777" w:rsidR="00A021EC" w:rsidRPr="005B4B04" w:rsidRDefault="00A021EC" w:rsidP="00C20BFE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Organisationsnummer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592595837"/>
              <w:placeholder>
                <w:docPart w:val="11AA4C86359E4163AB0131138D0B50CD"/>
              </w:placeholder>
              <w:showingPlcHdr/>
            </w:sdtPr>
            <w:sdtEndPr/>
            <w:sdtContent>
              <w:p w14:paraId="6ADDE800" w14:textId="77777777" w:rsidR="00A021EC" w:rsidRPr="005B4B04" w:rsidRDefault="00A021EC" w:rsidP="00C20BFE">
                <w:pPr>
                  <w:spacing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5B4B04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  <w:tc>
          <w:tcPr>
            <w:tcW w:w="4536" w:type="dxa"/>
          </w:tcPr>
          <w:p w14:paraId="5E1A4714" w14:textId="77777777" w:rsidR="00A021EC" w:rsidRPr="005B4B04" w:rsidRDefault="00A021EC" w:rsidP="00C20BFE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Säte</w:t>
            </w: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1029687950"/>
              <w:placeholder>
                <w:docPart w:val="D054817ECA984F4CB357A23C7601E8AF"/>
              </w:placeholder>
              <w:showingPlcHdr/>
            </w:sdtPr>
            <w:sdtEndPr/>
            <w:sdtContent>
              <w:p w14:paraId="3125A681" w14:textId="77777777" w:rsidR="00A021EC" w:rsidRPr="005B4B04" w:rsidRDefault="00A021EC" w:rsidP="00C20BFE">
                <w:pPr>
                  <w:spacing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5B4B04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</w:tr>
    </w:tbl>
    <w:p w14:paraId="4DA6A9C1" w14:textId="77777777" w:rsidR="00AA593D" w:rsidRDefault="00AA593D" w:rsidP="00AA593D">
      <w:pPr>
        <w:spacing w:after="160" w:line="278" w:lineRule="auto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</w:p>
    <w:p w14:paraId="0DCB330C" w14:textId="5AA194E6" w:rsidR="00AA593D" w:rsidRPr="00AA593D" w:rsidRDefault="00113A2F" w:rsidP="00AA593D">
      <w:pPr>
        <w:pStyle w:val="Rubrik1"/>
        <w:rPr>
          <w:sz w:val="24"/>
          <w:szCs w:val="24"/>
        </w:rPr>
      </w:pPr>
      <w:r>
        <w:rPr>
          <w:sz w:val="24"/>
          <w:szCs w:val="24"/>
        </w:rPr>
        <w:lastRenderedPageBreak/>
        <w:t>Verksamhetsutövarens underskrift</w:t>
      </w:r>
    </w:p>
    <w:p w14:paraId="47721658" w14:textId="77777777" w:rsidR="00AA593D" w:rsidRPr="00195875" w:rsidRDefault="00AA593D" w:rsidP="00AA593D">
      <w:pPr>
        <w:spacing w:after="0" w:line="280" w:lineRule="atLeast"/>
        <w:rPr>
          <w:rFonts w:ascii="Arial" w:eastAsia="Times New Roman" w:hAnsi="Arial" w:cs="Arial"/>
          <w:sz w:val="18"/>
          <w:szCs w:val="18"/>
          <w:lang w:eastAsia="sv-SE"/>
        </w:rPr>
      </w:pPr>
      <w:r w:rsidRPr="00195875">
        <w:rPr>
          <w:rFonts w:ascii="Arial" w:eastAsia="Times New Roman" w:hAnsi="Arial" w:cs="Arial"/>
          <w:sz w:val="18"/>
          <w:szCs w:val="18"/>
          <w:lang w:eastAsia="sv-SE"/>
        </w:rPr>
        <w:t>Undertecknad intygar att ovan uppgifter är korrekta</w:t>
      </w:r>
    </w:p>
    <w:tbl>
      <w:tblPr>
        <w:tblStyle w:val="Tabellrutnt"/>
        <w:tblW w:w="8572" w:type="dxa"/>
        <w:tblBorders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4359"/>
        <w:gridCol w:w="435"/>
        <w:gridCol w:w="3778"/>
      </w:tblGrid>
      <w:tr w:rsidR="00AA593D" w:rsidRPr="00195875" w14:paraId="06FA22CB" w14:textId="77777777" w:rsidTr="00F76EA8">
        <w:trPr>
          <w:trHeight w:val="968"/>
        </w:trPr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-51776286"/>
              <w:placeholder>
                <w:docPart w:val="1BB6B3E3634B4570BA22EFE89A0B46B9"/>
              </w:placeholder>
              <w:showingPlcHdr/>
            </w:sdtPr>
            <w:sdtEndPr/>
            <w:sdtContent>
              <w:p w14:paraId="7ED016A4" w14:textId="77777777" w:rsidR="00AA593D" w:rsidRPr="00195875" w:rsidRDefault="00AA593D" w:rsidP="00F76EA8">
                <w:pPr>
                  <w:spacing w:after="120"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195875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0018845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</w:tcPr>
          <w:p w14:paraId="25D567C1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</w:p>
        </w:tc>
      </w:tr>
      <w:tr w:rsidR="00AA593D" w:rsidRPr="00195875" w14:paraId="44FED2F4" w14:textId="77777777" w:rsidTr="00F76EA8">
        <w:trPr>
          <w:trHeight w:val="1162"/>
        </w:trPr>
        <w:tc>
          <w:tcPr>
            <w:tcW w:w="4359" w:type="dxa"/>
            <w:tcBorders>
              <w:left w:val="nil"/>
              <w:bottom w:val="single" w:sz="4" w:space="0" w:color="auto"/>
              <w:right w:val="nil"/>
            </w:tcBorders>
          </w:tcPr>
          <w:p w14:paraId="45158AC1" w14:textId="77777777" w:rsidR="00AA593D" w:rsidRPr="00195875" w:rsidRDefault="00AA593D" w:rsidP="00F76EA8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 w:rsidRPr="00195875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Ort och datum</w:t>
            </w:r>
          </w:p>
          <w:p w14:paraId="6678F31D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sv-S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9139A0B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</w:tcPr>
          <w:p w14:paraId="1009712A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</w:p>
          <w:p w14:paraId="55471194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</w:p>
          <w:p w14:paraId="227A32E2" w14:textId="77777777" w:rsidR="00AA593D" w:rsidRPr="00195875" w:rsidRDefault="00AA593D" w:rsidP="00F76EA8">
            <w:pPr>
              <w:spacing w:line="280" w:lineRule="atLeast"/>
              <w:rPr>
                <w:rFonts w:asciiTheme="majorHAnsi" w:eastAsia="Times New Roman" w:hAnsiTheme="majorHAnsi" w:cstheme="majorHAnsi"/>
                <w:position w:val="4"/>
                <w:szCs w:val="20"/>
                <w:lang w:eastAsia="sv-SE"/>
              </w:rPr>
            </w:pPr>
          </w:p>
        </w:tc>
      </w:tr>
      <w:tr w:rsidR="00AA593D" w:rsidRPr="00195875" w14:paraId="49961A18" w14:textId="77777777" w:rsidTr="00F76EA8">
        <w:trPr>
          <w:trHeight w:val="1162"/>
        </w:trPr>
        <w:tc>
          <w:tcPr>
            <w:tcW w:w="435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EEFC616" w14:textId="77777777" w:rsidR="00AA593D" w:rsidRPr="00195875" w:rsidRDefault="00AA593D" w:rsidP="00F76EA8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 w:rsidRPr="00195875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 xml:space="preserve">Underskrift </w:t>
            </w:r>
          </w:p>
          <w:p w14:paraId="4F8F25F7" w14:textId="77777777" w:rsidR="00AA593D" w:rsidRPr="00195875" w:rsidRDefault="00AA593D" w:rsidP="00F76EA8">
            <w:pPr>
              <w:spacing w:line="240" w:lineRule="atLeast"/>
              <w:rPr>
                <w:rFonts w:asciiTheme="majorHAnsi" w:eastAsia="Times New Roman" w:hAnsiTheme="majorHAnsi" w:cstheme="majorHAnsi"/>
                <w:position w:val="4"/>
                <w:lang w:eastAsia="sv-SE"/>
              </w:rPr>
            </w:pPr>
          </w:p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-395904243"/>
              <w:placeholder>
                <w:docPart w:val="AAC2F7265533401E89412784CFDADC1B"/>
              </w:placeholder>
              <w:showingPlcHdr/>
            </w:sdtPr>
            <w:sdtEndPr/>
            <w:sdtContent>
              <w:p w14:paraId="41B044D4" w14:textId="77777777" w:rsidR="00AA593D" w:rsidRPr="00195875" w:rsidRDefault="00AA593D" w:rsidP="00F76EA8">
                <w:pPr>
                  <w:spacing w:after="120"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195875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24D5987" w14:textId="77777777" w:rsidR="00AA593D" w:rsidRPr="00195875" w:rsidRDefault="00AA593D" w:rsidP="00F76EA8">
            <w:pPr>
              <w:spacing w:line="28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eastAsia="Times New Roman" w:hAnsiTheme="majorHAnsi" w:cstheme="majorHAnsi"/>
                <w:position w:val="4"/>
                <w:sz w:val="22"/>
                <w:szCs w:val="22"/>
                <w:lang w:eastAsia="sv-SE"/>
              </w:rPr>
              <w:id w:val="-1816724107"/>
              <w:placeholder>
                <w:docPart w:val="43B3CD9A3BD643809C60DA1A2A8D8346"/>
              </w:placeholder>
              <w:showingPlcHdr/>
            </w:sdtPr>
            <w:sdtEndPr/>
            <w:sdtContent>
              <w:p w14:paraId="0C7041B9" w14:textId="77777777" w:rsidR="00AA593D" w:rsidRPr="00195875" w:rsidRDefault="00AA593D" w:rsidP="00F76EA8">
                <w:pPr>
                  <w:spacing w:after="120" w:line="280" w:lineRule="atLeast"/>
                  <w:rPr>
                    <w:rFonts w:asciiTheme="majorHAnsi" w:eastAsia="Times New Roman" w:hAnsiTheme="majorHAnsi" w:cstheme="majorHAnsi"/>
                    <w:position w:val="4"/>
                    <w:sz w:val="22"/>
                    <w:szCs w:val="22"/>
                    <w:lang w:eastAsia="sv-SE"/>
                  </w:rPr>
                </w:pPr>
                <w:r w:rsidRPr="00195875">
                  <w:rPr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  <w:lang w:eastAsia="sv-SE"/>
                  </w:rPr>
                  <w:t>Text</w:t>
                </w:r>
              </w:p>
            </w:sdtContent>
          </w:sdt>
        </w:tc>
      </w:tr>
      <w:tr w:rsidR="00AA593D" w:rsidRPr="00195875" w14:paraId="1FCCACAE" w14:textId="77777777" w:rsidTr="00F76EA8">
        <w:trPr>
          <w:trHeight w:val="323"/>
        </w:trPr>
        <w:tc>
          <w:tcPr>
            <w:tcW w:w="4359" w:type="dxa"/>
            <w:tcBorders>
              <w:left w:val="nil"/>
              <w:bottom w:val="nil"/>
              <w:right w:val="nil"/>
            </w:tcBorders>
          </w:tcPr>
          <w:p w14:paraId="1E73D3ED" w14:textId="77777777" w:rsidR="00AA593D" w:rsidRPr="00195875" w:rsidRDefault="00AA593D" w:rsidP="00F76EA8">
            <w:pPr>
              <w:spacing w:after="120" w:line="24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  <w:r w:rsidRPr="00195875"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Namnförtydligande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5C95F054" w14:textId="77777777" w:rsidR="00AA593D" w:rsidRPr="00195875" w:rsidRDefault="00AA593D" w:rsidP="00F76EA8">
            <w:pPr>
              <w:spacing w:line="28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</w:p>
        </w:tc>
        <w:tc>
          <w:tcPr>
            <w:tcW w:w="3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1C06C" w14:textId="13A28D1D" w:rsidR="00AA593D" w:rsidRPr="00195875" w:rsidRDefault="00113A2F" w:rsidP="00F76EA8">
            <w:pPr>
              <w:spacing w:after="120" w:line="240" w:lineRule="atLeast"/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position w:val="4"/>
                <w:sz w:val="16"/>
                <w:szCs w:val="16"/>
                <w:lang w:eastAsia="sv-SE"/>
              </w:rPr>
              <w:t>Titel</w:t>
            </w:r>
          </w:p>
          <w:p w14:paraId="32AFDD61" w14:textId="77777777" w:rsidR="00AA593D" w:rsidRPr="00195875" w:rsidRDefault="00AA593D" w:rsidP="00F76EA8">
            <w:pPr>
              <w:spacing w:line="280" w:lineRule="atLeast"/>
              <w:rPr>
                <w:rFonts w:ascii="Times New Roman" w:eastAsia="Times New Roman" w:hAnsi="Times New Roman" w:cs="Times New Roman"/>
                <w:position w:val="4"/>
                <w:sz w:val="18"/>
                <w:szCs w:val="18"/>
                <w:lang w:eastAsia="sv-SE"/>
              </w:rPr>
            </w:pPr>
          </w:p>
        </w:tc>
      </w:tr>
    </w:tbl>
    <w:p w14:paraId="0A094BE8" w14:textId="77777777" w:rsidR="00AA593D" w:rsidRDefault="00AA593D" w:rsidP="00AA593D">
      <w:pPr>
        <w:spacing w:after="160" w:line="278" w:lineRule="auto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</w:p>
    <w:p w14:paraId="79ABA852" w14:textId="77777777" w:rsidR="00D16EC8" w:rsidRDefault="00D16EC8">
      <w:pPr>
        <w:rPr>
          <w:rFonts w:asciiTheme="majorHAnsi" w:eastAsiaTheme="majorEastAsia" w:hAnsiTheme="majorHAnsi" w:cstheme="majorBidi"/>
          <w:sz w:val="32"/>
          <w:szCs w:val="26"/>
        </w:rPr>
      </w:pPr>
      <w:r>
        <w:rPr>
          <w:rFonts w:asciiTheme="majorHAnsi" w:eastAsiaTheme="majorEastAsia" w:hAnsiTheme="majorHAnsi" w:cstheme="majorBidi"/>
          <w:sz w:val="32"/>
          <w:szCs w:val="26"/>
        </w:rPr>
        <w:br w:type="page"/>
      </w:r>
    </w:p>
    <w:p w14:paraId="49655CC8" w14:textId="77777777" w:rsidR="00D16EC8" w:rsidRDefault="00D16EC8" w:rsidP="00920C7C">
      <w:pPr>
        <w:keepNext/>
        <w:keepLines/>
        <w:spacing w:before="360" w:after="40" w:line="264" w:lineRule="auto"/>
        <w:outlineLvl w:val="1"/>
        <w:rPr>
          <w:rFonts w:asciiTheme="majorHAnsi" w:eastAsiaTheme="majorEastAsia" w:hAnsiTheme="majorHAnsi" w:cstheme="majorBidi"/>
          <w:sz w:val="32"/>
          <w:szCs w:val="26"/>
        </w:rPr>
        <w:sectPr w:rsidR="00D16EC8" w:rsidSect="00624E45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31" w:right="2948" w:bottom="1701" w:left="1588" w:header="567" w:footer="709" w:gutter="0"/>
          <w:cols w:space="708"/>
          <w:titlePg/>
          <w:docGrid w:linePitch="360"/>
        </w:sectPr>
      </w:pPr>
    </w:p>
    <w:p w14:paraId="622A18F7" w14:textId="15ABC4DA" w:rsidR="00920C7C" w:rsidRPr="00920C7C" w:rsidRDefault="00920C7C" w:rsidP="00920C7C">
      <w:pPr>
        <w:keepNext/>
        <w:keepLines/>
        <w:spacing w:before="360" w:after="40" w:line="264" w:lineRule="auto"/>
        <w:outlineLvl w:val="1"/>
        <w:rPr>
          <w:rFonts w:asciiTheme="majorHAnsi" w:eastAsiaTheme="majorEastAsia" w:hAnsiTheme="majorHAnsi" w:cstheme="majorBidi"/>
          <w:sz w:val="32"/>
          <w:szCs w:val="26"/>
        </w:rPr>
      </w:pPr>
      <w:r w:rsidRPr="00920C7C">
        <w:rPr>
          <w:rFonts w:asciiTheme="majorHAnsi" w:eastAsiaTheme="majorEastAsia" w:hAnsiTheme="majorHAnsi" w:cstheme="majorBidi"/>
          <w:sz w:val="32"/>
          <w:szCs w:val="26"/>
        </w:rPr>
        <w:lastRenderedPageBreak/>
        <w:t xml:space="preserve">Anvisningar </w:t>
      </w:r>
    </w:p>
    <w:p w14:paraId="040CB472" w14:textId="5BF575C1" w:rsidR="00920C7C" w:rsidRPr="00920C7C" w:rsidRDefault="00402089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>
        <w:rPr>
          <w:rFonts w:eastAsia="Times New Roman" w:cstheme="minorHAnsi"/>
          <w:sz w:val="20"/>
          <w:szCs w:val="20"/>
          <w:lang w:eastAsia="sv-SE"/>
        </w:rPr>
        <w:t>V</w:t>
      </w:r>
      <w:r w:rsidR="00920C7C" w:rsidRPr="00920C7C">
        <w:rPr>
          <w:rFonts w:eastAsia="Times New Roman" w:cstheme="minorHAnsi"/>
          <w:sz w:val="20"/>
          <w:szCs w:val="20"/>
          <w:lang w:eastAsia="sv-SE"/>
        </w:rPr>
        <w:t>erksamhetsutövare</w:t>
      </w:r>
      <w:r>
        <w:rPr>
          <w:rFonts w:eastAsia="Times New Roman" w:cstheme="minorHAnsi"/>
          <w:sz w:val="20"/>
          <w:szCs w:val="20"/>
          <w:lang w:eastAsia="sv-SE"/>
        </w:rPr>
        <w:t>n</w:t>
      </w:r>
      <w:r w:rsidR="00920C7C" w:rsidRPr="00920C7C">
        <w:rPr>
          <w:rFonts w:eastAsia="Times New Roman" w:cstheme="minorHAnsi"/>
          <w:sz w:val="20"/>
          <w:szCs w:val="20"/>
          <w:lang w:eastAsia="sv-SE"/>
        </w:rPr>
        <w:t xml:space="preserve"> ska använda denna blankett för att anmälan </w:t>
      </w:r>
      <w:r w:rsidR="00920C7C">
        <w:rPr>
          <w:rFonts w:eastAsia="Times New Roman" w:cstheme="minorHAnsi"/>
          <w:sz w:val="20"/>
          <w:szCs w:val="20"/>
          <w:lang w:eastAsia="sv-SE"/>
        </w:rPr>
        <w:t>av vissa förfaranden där säkerhetskänslig verksamhet exponeras</w:t>
      </w:r>
      <w:r>
        <w:rPr>
          <w:rFonts w:eastAsia="Times New Roman" w:cstheme="minorHAnsi"/>
          <w:sz w:val="20"/>
          <w:szCs w:val="20"/>
          <w:lang w:eastAsia="sv-SE"/>
        </w:rPr>
        <w:t>, se 4 kap. 1 a § säkerhetsskyddslagen (2018:585)</w:t>
      </w:r>
      <w:r w:rsidR="00920C7C">
        <w:rPr>
          <w:rFonts w:eastAsia="Times New Roman" w:cstheme="minorHAnsi"/>
          <w:sz w:val="20"/>
          <w:szCs w:val="20"/>
          <w:lang w:eastAsia="sv-SE"/>
        </w:rPr>
        <w:t>.</w:t>
      </w:r>
      <w:r w:rsidR="00434975">
        <w:rPr>
          <w:rFonts w:eastAsia="Times New Roman" w:cstheme="minorHAnsi"/>
          <w:sz w:val="20"/>
          <w:szCs w:val="20"/>
          <w:lang w:eastAsia="sv-SE"/>
        </w:rPr>
        <w:t xml:space="preserve"> </w:t>
      </w:r>
      <w:r w:rsidR="00920C7C">
        <w:rPr>
          <w:rFonts w:eastAsia="Times New Roman" w:cstheme="minorHAnsi"/>
          <w:sz w:val="20"/>
          <w:szCs w:val="20"/>
          <w:lang w:eastAsia="sv-SE"/>
        </w:rPr>
        <w:t>Förfarandet ska anmälas till Finansinspektionen om förfarandet är pågående och innebär att en annan aktör kan få tillgång till säkerhetsskyddsklassificerade uppgifter i säkerhets</w:t>
      </w:r>
      <w:r>
        <w:rPr>
          <w:rFonts w:eastAsia="Times New Roman" w:cstheme="minorHAnsi"/>
          <w:sz w:val="20"/>
          <w:szCs w:val="20"/>
          <w:lang w:eastAsia="sv-SE"/>
        </w:rPr>
        <w:softHyphen/>
      </w:r>
      <w:r w:rsidR="00920C7C">
        <w:rPr>
          <w:rFonts w:eastAsia="Times New Roman" w:cstheme="minorHAnsi"/>
          <w:sz w:val="20"/>
          <w:szCs w:val="20"/>
          <w:lang w:eastAsia="sv-SE"/>
        </w:rPr>
        <w:t>skydds</w:t>
      </w:r>
      <w:r>
        <w:rPr>
          <w:rFonts w:eastAsia="Times New Roman" w:cstheme="minorHAnsi"/>
          <w:sz w:val="20"/>
          <w:szCs w:val="20"/>
          <w:lang w:eastAsia="sv-SE"/>
        </w:rPr>
        <w:softHyphen/>
      </w:r>
      <w:r w:rsidR="00920C7C">
        <w:rPr>
          <w:rFonts w:eastAsia="Times New Roman" w:cstheme="minorHAnsi"/>
          <w:sz w:val="20"/>
          <w:szCs w:val="20"/>
          <w:lang w:eastAsia="sv-SE"/>
        </w:rPr>
        <w:t xml:space="preserve">klassen konfidentiell eller högre, eller annan säkerhetskänslig verksamhet av motsvarande betydelse för Sveriges säkerhet, men som när förfarandet inleddes inte omfattades av skyldigheten att ingå ett säkerhetsskyddsavtal enligt </w:t>
      </w:r>
      <w:r w:rsidR="00920C7C" w:rsidRPr="00920C7C">
        <w:rPr>
          <w:rFonts w:eastAsia="Times New Roman" w:cstheme="minorHAnsi"/>
          <w:sz w:val="20"/>
          <w:szCs w:val="20"/>
          <w:lang w:eastAsia="sv-SE"/>
        </w:rPr>
        <w:t>4 kap. 1 § säkerhetsskyddslagen.</w:t>
      </w:r>
    </w:p>
    <w:p w14:paraId="76731E6D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</w:p>
    <w:p w14:paraId="39633176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i/>
          <w:iCs/>
          <w:sz w:val="20"/>
          <w:szCs w:val="20"/>
          <w:lang w:eastAsia="sv-SE"/>
        </w:rPr>
      </w:pPr>
      <w:r w:rsidRPr="00920C7C">
        <w:rPr>
          <w:rFonts w:eastAsia="Times New Roman" w:cstheme="minorHAnsi"/>
          <w:i/>
          <w:iCs/>
          <w:sz w:val="20"/>
          <w:szCs w:val="20"/>
          <w:lang w:eastAsia="sv-SE"/>
        </w:rPr>
        <w:t>Blanketten skickas till:</w:t>
      </w:r>
    </w:p>
    <w:p w14:paraId="2D6D4B11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Finansinspektionen</w:t>
      </w:r>
    </w:p>
    <w:p w14:paraId="54E5A4CA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Säkerhetsskyddstillsyn</w:t>
      </w:r>
    </w:p>
    <w:p w14:paraId="08EFBC84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Box 7821</w:t>
      </w:r>
    </w:p>
    <w:p w14:paraId="701FD357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103 97 Stockholm</w:t>
      </w:r>
    </w:p>
    <w:p w14:paraId="0FFBA413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</w:p>
    <w:p w14:paraId="43D21CEE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Om blanketten innehåller säkerhetsskyddsklassificerade uppgifter ska försändelsen skickas med lämpligt säkerhetsskydd.</w:t>
      </w:r>
    </w:p>
    <w:p w14:paraId="449533A1" w14:textId="5FED579E" w:rsidR="006069E3" w:rsidRDefault="00920C7C" w:rsidP="00920C7C">
      <w:pPr>
        <w:keepNext/>
        <w:keepLines/>
        <w:spacing w:before="280" w:after="80" w:line="240" w:lineRule="auto"/>
        <w:outlineLvl w:val="3"/>
        <w:rPr>
          <w:rFonts w:asciiTheme="majorHAnsi" w:eastAsiaTheme="majorEastAsia" w:hAnsiTheme="majorHAnsi" w:cstheme="majorBidi"/>
          <w:iCs/>
        </w:rPr>
      </w:pPr>
      <w:r w:rsidRPr="00920C7C">
        <w:rPr>
          <w:rFonts w:asciiTheme="majorHAnsi" w:eastAsiaTheme="majorEastAsia" w:hAnsiTheme="majorHAnsi" w:cstheme="majorBidi"/>
          <w:iCs/>
        </w:rPr>
        <w:t xml:space="preserve">Uppgifter </w:t>
      </w:r>
      <w:r w:rsidR="00434975">
        <w:rPr>
          <w:rFonts w:asciiTheme="majorHAnsi" w:eastAsiaTheme="majorEastAsia" w:hAnsiTheme="majorHAnsi" w:cstheme="majorBidi"/>
          <w:iCs/>
        </w:rPr>
        <w:t>nya förfarandet</w:t>
      </w:r>
    </w:p>
    <w:p w14:paraId="6DC714ED" w14:textId="0FEA89D7" w:rsidR="00434975" w:rsidRPr="00920C7C" w:rsidRDefault="00434975" w:rsidP="00434975">
      <w:pPr>
        <w:spacing w:after="0" w:line="240" w:lineRule="atLeast"/>
        <w:rPr>
          <w:rFonts w:eastAsia="Times New Roman" w:cstheme="minorHAnsi"/>
          <w:i/>
          <w:iCs/>
          <w:sz w:val="20"/>
          <w:szCs w:val="20"/>
          <w:lang w:eastAsia="sv-SE"/>
        </w:rPr>
      </w:pPr>
      <w:r w:rsidRPr="00920C7C">
        <w:rPr>
          <w:rFonts w:eastAsia="Times New Roman" w:cstheme="minorHAnsi"/>
          <w:i/>
          <w:iCs/>
          <w:sz w:val="20"/>
          <w:szCs w:val="20"/>
          <w:lang w:eastAsia="sv-SE"/>
        </w:rPr>
        <w:t>Motparten kan få tillgång till</w:t>
      </w:r>
      <w:r w:rsidR="00DD7418">
        <w:rPr>
          <w:rFonts w:eastAsia="Times New Roman" w:cstheme="minorHAnsi"/>
          <w:i/>
          <w:iCs/>
          <w:sz w:val="20"/>
          <w:szCs w:val="20"/>
          <w:lang w:eastAsia="sv-SE"/>
        </w:rPr>
        <w:t xml:space="preserve"> </w:t>
      </w:r>
    </w:p>
    <w:p w14:paraId="057E14D4" w14:textId="1F6970C9" w:rsidR="00DD7418" w:rsidRDefault="00434975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 xml:space="preserve">Fyll i vad motparten kan få tillgång till, se 2 kap. 5 § säkerhetsskyddslagen och 2 kap. 5 § Säkerhetspolisens föreskrifter om säkerhetsskydd </w:t>
      </w:r>
      <w:r w:rsidR="00B6583E">
        <w:rPr>
          <w:rFonts w:eastAsia="Times New Roman" w:cstheme="minorHAnsi"/>
          <w:sz w:val="20"/>
          <w:szCs w:val="20"/>
          <w:lang w:eastAsia="sv-SE"/>
        </w:rPr>
        <w:t xml:space="preserve">(PMFS 2022:1) </w:t>
      </w:r>
      <w:r w:rsidRPr="00920C7C">
        <w:rPr>
          <w:rFonts w:eastAsia="Times New Roman" w:cstheme="minorHAnsi"/>
          <w:sz w:val="20"/>
          <w:szCs w:val="20"/>
          <w:lang w:eastAsia="sv-SE"/>
        </w:rPr>
        <w:t>för säkerhetsskydds</w:t>
      </w:r>
      <w:r w:rsidR="00B6583E">
        <w:rPr>
          <w:rFonts w:eastAsia="Times New Roman" w:cstheme="minorHAnsi"/>
          <w:sz w:val="20"/>
          <w:szCs w:val="20"/>
          <w:lang w:eastAsia="sv-SE"/>
        </w:rPr>
        <w:softHyphen/>
      </w:r>
      <w:r w:rsidRPr="00920C7C">
        <w:rPr>
          <w:rFonts w:eastAsia="Times New Roman" w:cstheme="minorHAnsi"/>
          <w:sz w:val="20"/>
          <w:szCs w:val="20"/>
          <w:lang w:eastAsia="sv-SE"/>
        </w:rPr>
        <w:t xml:space="preserve">klasser och konsekvensnivåer. </w:t>
      </w:r>
    </w:p>
    <w:p w14:paraId="470D5756" w14:textId="77777777" w:rsidR="006069E3" w:rsidRDefault="006069E3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</w:p>
    <w:p w14:paraId="6285FA37" w14:textId="44B17D96" w:rsidR="00DD7418" w:rsidRDefault="00DD7418" w:rsidP="00920C7C">
      <w:pPr>
        <w:spacing w:after="0" w:line="240" w:lineRule="atLeast"/>
        <w:rPr>
          <w:rFonts w:eastAsia="Times New Roman" w:cstheme="minorHAnsi"/>
          <w:i/>
          <w:iCs/>
          <w:sz w:val="20"/>
          <w:szCs w:val="20"/>
          <w:lang w:eastAsia="sv-SE"/>
        </w:rPr>
      </w:pPr>
      <w:r>
        <w:rPr>
          <w:rFonts w:eastAsia="Times New Roman" w:cstheme="minorHAnsi"/>
          <w:i/>
          <w:iCs/>
          <w:sz w:val="20"/>
          <w:szCs w:val="20"/>
          <w:lang w:eastAsia="sv-SE"/>
        </w:rPr>
        <w:t>Uppgifter om motpart i förfarandet</w:t>
      </w:r>
    </w:p>
    <w:p w14:paraId="70505FF4" w14:textId="3BF41BA0" w:rsidR="00DD7418" w:rsidRPr="00DD7418" w:rsidRDefault="00B6583E" w:rsidP="00B6583E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>
        <w:rPr>
          <w:rFonts w:eastAsia="Times New Roman" w:cstheme="minorHAnsi"/>
          <w:sz w:val="20"/>
          <w:szCs w:val="20"/>
          <w:lang w:eastAsia="sv-SE"/>
        </w:rPr>
        <w:t>Om f</w:t>
      </w:r>
      <w:r w:rsidRPr="00B6583E">
        <w:rPr>
          <w:rFonts w:eastAsia="Times New Roman" w:cstheme="minorHAnsi"/>
          <w:sz w:val="20"/>
          <w:szCs w:val="20"/>
          <w:lang w:eastAsia="sv-SE"/>
        </w:rPr>
        <w:t>lera motparter är aktuella i förfarandet ska information skickas in om samtliga motparter,</w:t>
      </w:r>
      <w:r>
        <w:rPr>
          <w:rFonts w:eastAsia="Times New Roman" w:cstheme="minorHAnsi"/>
          <w:sz w:val="20"/>
          <w:szCs w:val="20"/>
          <w:lang w:eastAsia="sv-SE"/>
        </w:rPr>
        <w:t xml:space="preserve"> </w:t>
      </w:r>
      <w:r w:rsidRPr="00B6583E">
        <w:rPr>
          <w:rFonts w:eastAsia="Times New Roman" w:cstheme="minorHAnsi"/>
          <w:sz w:val="20"/>
          <w:szCs w:val="20"/>
          <w:lang w:eastAsia="sv-SE"/>
        </w:rPr>
        <w:t>både huvudleverantörer och underleverantörer.</w:t>
      </w:r>
      <w:r>
        <w:rPr>
          <w:rFonts w:eastAsia="Times New Roman" w:cstheme="minorHAnsi"/>
          <w:sz w:val="20"/>
          <w:szCs w:val="20"/>
          <w:lang w:eastAsia="sv-SE"/>
        </w:rPr>
        <w:t xml:space="preserve"> </w:t>
      </w:r>
      <w:r w:rsidR="00E020DE">
        <w:rPr>
          <w:rFonts w:eastAsia="Times New Roman" w:cstheme="minorHAnsi"/>
          <w:sz w:val="20"/>
          <w:szCs w:val="20"/>
          <w:lang w:eastAsia="sv-SE"/>
        </w:rPr>
        <w:t xml:space="preserve">Vid </w:t>
      </w:r>
      <w:r w:rsidR="00DD7418">
        <w:rPr>
          <w:rFonts w:eastAsia="Times New Roman" w:cstheme="minorHAnsi"/>
          <w:sz w:val="20"/>
          <w:szCs w:val="20"/>
          <w:lang w:eastAsia="sv-SE"/>
        </w:rPr>
        <w:t>förfarande</w:t>
      </w:r>
      <w:r w:rsidR="00E020DE">
        <w:rPr>
          <w:rFonts w:eastAsia="Times New Roman" w:cstheme="minorHAnsi"/>
          <w:sz w:val="20"/>
          <w:szCs w:val="20"/>
          <w:lang w:eastAsia="sv-SE"/>
        </w:rPr>
        <w:t xml:space="preserve"> som o</w:t>
      </w:r>
      <w:r w:rsidR="00DD7418">
        <w:rPr>
          <w:rFonts w:eastAsia="Times New Roman" w:cstheme="minorHAnsi"/>
          <w:sz w:val="20"/>
          <w:szCs w:val="20"/>
          <w:lang w:eastAsia="sv-SE"/>
        </w:rPr>
        <w:t>mfattar</w:t>
      </w:r>
      <w:r w:rsidR="00401485">
        <w:rPr>
          <w:rFonts w:eastAsia="Times New Roman" w:cstheme="minorHAnsi"/>
          <w:sz w:val="20"/>
          <w:szCs w:val="20"/>
          <w:lang w:eastAsia="sv-SE"/>
        </w:rPr>
        <w:t xml:space="preserve"> fler än två motparter ska ytterligare en blankett av samma typ användas.</w:t>
      </w:r>
    </w:p>
    <w:p w14:paraId="2663FDC9" w14:textId="77777777" w:rsidR="00920C7C" w:rsidRPr="00920C7C" w:rsidRDefault="00920C7C" w:rsidP="00920C7C">
      <w:pPr>
        <w:keepNext/>
        <w:keepLines/>
        <w:spacing w:before="280" w:after="80" w:line="240" w:lineRule="auto"/>
        <w:outlineLvl w:val="3"/>
        <w:rPr>
          <w:rFonts w:asciiTheme="majorHAnsi" w:eastAsiaTheme="majorEastAsia" w:hAnsiTheme="majorHAnsi" w:cstheme="majorBidi"/>
          <w:iCs/>
        </w:rPr>
      </w:pPr>
      <w:r w:rsidRPr="00920C7C">
        <w:rPr>
          <w:rFonts w:asciiTheme="majorHAnsi" w:eastAsiaTheme="majorEastAsia" w:hAnsiTheme="majorHAnsi" w:cstheme="majorBidi"/>
          <w:iCs/>
        </w:rPr>
        <w:t>Verksamhetsutövarens underskrift</w:t>
      </w:r>
    </w:p>
    <w:p w14:paraId="650BE202" w14:textId="77777777" w:rsidR="00920C7C" w:rsidRPr="00920C7C" w:rsidRDefault="00920C7C" w:rsidP="00920C7C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sv-SE"/>
        </w:rPr>
      </w:pPr>
      <w:r w:rsidRPr="00920C7C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Blanketten ska skrivas under av säkerhetsskyddschefen eller annan behörig person. </w:t>
      </w:r>
    </w:p>
    <w:p w14:paraId="13EA4657" w14:textId="77777777" w:rsidR="00920C7C" w:rsidRPr="00920C7C" w:rsidRDefault="00920C7C" w:rsidP="00920C7C">
      <w:pPr>
        <w:keepNext/>
        <w:keepLines/>
        <w:spacing w:before="280" w:after="80" w:line="240" w:lineRule="auto"/>
        <w:outlineLvl w:val="3"/>
        <w:rPr>
          <w:rFonts w:asciiTheme="majorHAnsi" w:eastAsiaTheme="majorEastAsia" w:hAnsiTheme="majorHAnsi" w:cstheme="majorBidi"/>
          <w:iCs/>
        </w:rPr>
      </w:pPr>
      <w:r w:rsidRPr="00920C7C">
        <w:rPr>
          <w:rFonts w:asciiTheme="majorHAnsi" w:eastAsiaTheme="majorEastAsia" w:hAnsiTheme="majorHAnsi" w:cstheme="majorBidi"/>
          <w:iCs/>
        </w:rPr>
        <w:t>Information om Finansinspektionens behandling av personuppgifter</w:t>
      </w:r>
    </w:p>
    <w:p w14:paraId="1D992264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Finansinspektionen behandlar personuppgifter i enlighet med gällande dataskydds</w:t>
      </w:r>
      <w:r w:rsidRPr="00920C7C">
        <w:rPr>
          <w:rFonts w:eastAsia="Times New Roman" w:cstheme="minorHAnsi"/>
          <w:sz w:val="20"/>
          <w:szCs w:val="20"/>
          <w:lang w:eastAsia="sv-SE"/>
        </w:rPr>
        <w:softHyphen/>
        <w:t>regelverk. Syftet med personuppgiftsbehandlingen är att Finansinspektionen ska kunna bedriva tillsyn och handlägga ärenden. Den rättsliga grunden för denna personuppgifts</w:t>
      </w:r>
      <w:r w:rsidRPr="00920C7C">
        <w:rPr>
          <w:rFonts w:eastAsia="Times New Roman" w:cstheme="minorHAnsi"/>
          <w:sz w:val="20"/>
          <w:szCs w:val="20"/>
          <w:lang w:eastAsia="sv-SE"/>
        </w:rPr>
        <w:softHyphen/>
        <w:t>behandling är myndighetsutövning respektive utförande av uppgift av allmänt intresse.</w:t>
      </w:r>
    </w:p>
    <w:p w14:paraId="16C9254E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</w:p>
    <w:p w14:paraId="3DA8E60C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De personuppgifter som lämnas till Finansinspektionen bevaras i enlighet med arkivlagstiftningen.</w:t>
      </w:r>
    </w:p>
    <w:p w14:paraId="138E237E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</w:p>
    <w:p w14:paraId="4EF4570A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>Eftersom Finansinspektionen är en statlig myndighet omfattas myndigheten av offent</w:t>
      </w:r>
      <w:r w:rsidRPr="00920C7C">
        <w:rPr>
          <w:rFonts w:eastAsia="Times New Roman" w:cstheme="minorHAnsi"/>
          <w:sz w:val="20"/>
          <w:szCs w:val="20"/>
          <w:lang w:eastAsia="sv-SE"/>
        </w:rPr>
        <w:softHyphen/>
        <w:t>lighetsprincipen. Det innebär att handlingar hos myndigheten, inklusive personuppgifter, kan bli allmänna handlingar som kan komma att lämnas ut till den som begär det. I vissa fall kan dock uppgifter anses vara sekretess</w:t>
      </w:r>
      <w:r w:rsidRPr="00920C7C">
        <w:rPr>
          <w:rFonts w:eastAsia="Times New Roman" w:cstheme="minorHAnsi"/>
          <w:sz w:val="20"/>
          <w:szCs w:val="20"/>
          <w:lang w:eastAsia="sv-SE"/>
        </w:rPr>
        <w:softHyphen/>
        <w:t xml:space="preserve">belagda och lämnas därför inte ut. </w:t>
      </w:r>
    </w:p>
    <w:p w14:paraId="0EBBF24D" w14:textId="77777777" w:rsidR="00920C7C" w:rsidRPr="00920C7C" w:rsidRDefault="00920C7C" w:rsidP="00920C7C">
      <w:pPr>
        <w:spacing w:after="0" w:line="240" w:lineRule="atLeast"/>
        <w:rPr>
          <w:rFonts w:eastAsia="Times New Roman" w:cstheme="minorHAnsi"/>
          <w:sz w:val="20"/>
          <w:szCs w:val="20"/>
          <w:lang w:eastAsia="sv-SE"/>
        </w:rPr>
      </w:pPr>
    </w:p>
    <w:p w14:paraId="6DC4170C" w14:textId="036E9B0C" w:rsidR="00BC1230" w:rsidRDefault="00920C7C" w:rsidP="00B6583E">
      <w:pPr>
        <w:spacing w:after="0" w:line="240" w:lineRule="atLeast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  <w:r w:rsidRPr="00920C7C">
        <w:rPr>
          <w:rFonts w:eastAsia="Times New Roman" w:cstheme="minorHAnsi"/>
          <w:sz w:val="20"/>
          <w:szCs w:val="20"/>
          <w:lang w:eastAsia="sv-SE"/>
        </w:rPr>
        <w:t xml:space="preserve">Läs mer om hur Finansinspektionen behandlar personuppgifter i vår dataskyddspolicy som finns på Finansinspektionens </w:t>
      </w:r>
      <w:hyperlink r:id="rId14" w:history="1">
        <w:r w:rsidRPr="00920C7C">
          <w:rPr>
            <w:rFonts w:eastAsia="Times New Roman" w:cstheme="minorHAnsi"/>
            <w:color w:val="0070C0" w:themeColor="hyperlink"/>
            <w:sz w:val="20"/>
            <w:szCs w:val="20"/>
            <w:u w:val="single"/>
            <w:lang w:eastAsia="sv-SE"/>
          </w:rPr>
          <w:t>webbplats</w:t>
        </w:r>
      </w:hyperlink>
      <w:r w:rsidRPr="00920C7C">
        <w:rPr>
          <w:rFonts w:eastAsia="Times New Roman" w:cstheme="minorHAnsi"/>
          <w:sz w:val="20"/>
          <w:szCs w:val="20"/>
          <w:lang w:eastAsia="sv-SE"/>
        </w:rPr>
        <w:t>.</w:t>
      </w:r>
    </w:p>
    <w:sectPr w:rsidR="00BC1230" w:rsidSect="00D16EC8">
      <w:footerReference w:type="default" r:id="rId15"/>
      <w:footerReference w:type="first" r:id="rId16"/>
      <w:type w:val="continuous"/>
      <w:pgSz w:w="11906" w:h="16838"/>
      <w:pgMar w:top="1531" w:right="2948" w:bottom="1701" w:left="158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A66E" w14:textId="77777777" w:rsidR="001A55A7" w:rsidRDefault="001A55A7" w:rsidP="00BE0B4E">
      <w:pPr>
        <w:spacing w:after="0" w:line="240" w:lineRule="auto"/>
      </w:pPr>
      <w:r>
        <w:separator/>
      </w:r>
    </w:p>
  </w:endnote>
  <w:endnote w:type="continuationSeparator" w:id="0">
    <w:p w14:paraId="3A390CD7" w14:textId="77777777" w:rsidR="001A55A7" w:rsidRDefault="001A55A7" w:rsidP="00BE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72F5" w14:textId="716615C5" w:rsidR="00284622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1</w:t>
    </w:r>
    <w:r w:rsidRPr="00BE0B4E">
      <w:fldChar w:fldCharType="end"/>
    </w:r>
    <w:r>
      <w:t xml:space="preserve"> (</w:t>
    </w:r>
    <w:fldSimple w:instr=" SECTIONPAGES   \* MERGEFORMAT ">
      <w:r w:rsidR="00C92CCD">
        <w:rPr>
          <w:noProof/>
        </w:rPr>
        <w:t>3</w:t>
      </w:r>
    </w:fldSimple>
    <w:r>
      <w:t>)</w:t>
    </w:r>
  </w:p>
  <w:p w14:paraId="4AD763DA" w14:textId="6D71B140" w:rsidR="00813EAA" w:rsidRPr="00813EAA" w:rsidRDefault="00813EAA" w:rsidP="00813EAA">
    <w:pPr>
      <w:rPr>
        <w:sz w:val="20"/>
      </w:rPr>
    </w:pPr>
    <w:r w:rsidRPr="00DB7537">
      <w:rPr>
        <w:sz w:val="20"/>
      </w:rPr>
      <w:t xml:space="preserve">v. </w:t>
    </w:r>
    <w:r>
      <w:rPr>
        <w:sz w:val="20"/>
      </w:rPr>
      <w:t>1</w:t>
    </w:r>
    <w:r w:rsidRPr="00DB7537">
      <w:rPr>
        <w:sz w:val="20"/>
      </w:rPr>
      <w:t>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DB42" w14:textId="65464A95" w:rsid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2</w:t>
    </w:r>
    <w:r w:rsidRPr="00BE0B4E">
      <w:fldChar w:fldCharType="end"/>
    </w:r>
    <w:r>
      <w:t xml:space="preserve"> (</w:t>
    </w:r>
    <w:fldSimple w:instr=" SECTIONPAGES   \* MERGEFORMAT ">
      <w:r w:rsidR="00C92CCD">
        <w:rPr>
          <w:noProof/>
        </w:rPr>
        <w:t>3</w:t>
      </w:r>
    </w:fldSimple>
    <w:r>
      <w:t>)</w:t>
    </w:r>
  </w:p>
  <w:p w14:paraId="79FAD9CE" w14:textId="77777777" w:rsidR="00D16EC8" w:rsidRPr="00813EAA" w:rsidRDefault="00D16EC8" w:rsidP="00D16EC8">
    <w:pPr>
      <w:rPr>
        <w:sz w:val="20"/>
      </w:rPr>
    </w:pPr>
    <w:r w:rsidRPr="00DB7537">
      <w:rPr>
        <w:sz w:val="20"/>
      </w:rPr>
      <w:t xml:space="preserve">v. </w:t>
    </w:r>
    <w:r>
      <w:rPr>
        <w:sz w:val="20"/>
      </w:rPr>
      <w:t>1</w:t>
    </w:r>
    <w:r w:rsidRPr="00DB7537">
      <w:rPr>
        <w:sz w:val="20"/>
      </w:rPr>
      <w:t>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C0DF2" w14:textId="37CFBFE7" w:rsidR="00D16EC8" w:rsidRPr="00813EAA" w:rsidRDefault="00D16EC8" w:rsidP="00813EAA">
    <w:pPr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D99D" w14:textId="77777777" w:rsidR="00D16EC8" w:rsidRDefault="00D16EC8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2</w:t>
    </w:r>
    <w:r w:rsidRPr="00BE0B4E">
      <w:fldChar w:fldCharType="end"/>
    </w:r>
    <w:r>
      <w:t xml:space="preserve"> (</w:t>
    </w:r>
    <w:fldSimple w:instr=" NUMPAGES  \* Arabic  \* MERGEFORMAT ">
      <w:r>
        <w:rPr>
          <w:noProof/>
        </w:rPr>
        <w:t>2</w:t>
      </w:r>
    </w:fldSimple>
    <w:r>
      <w:t>)</w:t>
    </w:r>
  </w:p>
  <w:p w14:paraId="2F031163" w14:textId="77777777" w:rsidR="00D16EC8" w:rsidRPr="00813EAA" w:rsidRDefault="00D16EC8" w:rsidP="00D16EC8">
    <w:pPr>
      <w:rPr>
        <w:sz w:val="20"/>
      </w:rPr>
    </w:pPr>
    <w:r w:rsidRPr="00DB7537">
      <w:rPr>
        <w:sz w:val="20"/>
      </w:rPr>
      <w:t xml:space="preserve">v. </w:t>
    </w:r>
    <w:r>
      <w:rPr>
        <w:sz w:val="20"/>
      </w:rPr>
      <w:t>1</w:t>
    </w:r>
    <w:r w:rsidRPr="00DB7537">
      <w:rPr>
        <w:sz w:val="20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2D07" w14:textId="77777777" w:rsidR="001A55A7" w:rsidRDefault="001A55A7" w:rsidP="00BE0B4E">
      <w:pPr>
        <w:spacing w:after="0" w:line="240" w:lineRule="auto"/>
      </w:pPr>
      <w:r>
        <w:separator/>
      </w:r>
    </w:p>
  </w:footnote>
  <w:footnote w:type="continuationSeparator" w:id="0">
    <w:p w14:paraId="4FDB6437" w14:textId="77777777" w:rsidR="001A55A7" w:rsidRDefault="001A55A7" w:rsidP="00BE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E853" w14:textId="77777777" w:rsidR="00624E45" w:rsidRPr="00624E45" w:rsidRDefault="00624E45" w:rsidP="00624E45">
    <w:pPr>
      <w:pStyle w:val="Ingetavstnd"/>
      <w:tabs>
        <w:tab w:val="left" w:pos="5103"/>
      </w:tabs>
      <w:spacing w:after="1080"/>
      <w:rPr>
        <w:rFonts w:asciiTheme="majorHAnsi" w:hAnsiTheme="majorHAnsi"/>
        <w:sz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ABD7312" wp14:editId="354DAC66">
          <wp:simplePos x="0" y="0"/>
          <wp:positionH relativeFrom="column">
            <wp:posOffset>5573123</wp:posOffset>
          </wp:positionH>
          <wp:positionV relativeFrom="paragraph">
            <wp:posOffset>-98425</wp:posOffset>
          </wp:positionV>
          <wp:extent cx="521970" cy="518160"/>
          <wp:effectExtent l="0" t="0" r="0" b="0"/>
          <wp:wrapNone/>
          <wp:docPr id="1313723268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nsp-sv25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7AF26" w14:textId="77777777" w:rsidR="008679B7" w:rsidRDefault="008679B7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11AA02" wp14:editId="18845C71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2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1137E9" w14:textId="77777777" w:rsidR="008679B7" w:rsidRPr="008679B7" w:rsidRDefault="008679B7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3D9AD669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78206224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0D6203C8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0437B726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6879D5B7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11AA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395pt;margin-top:129.45pt;width:91.85pt;height:6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" filled="f" stroked="f" strokeweight=".5pt">
              <v:textbox inset="0,0,0,0">
                <w:txbxContent>
                  <w:p w14:paraId="661137E9" w14:textId="77777777" w:rsidR="008679B7" w:rsidRPr="008679B7" w:rsidRDefault="008679B7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3D9AD669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78206224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0D6203C8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0437B726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6879D5B7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4CE7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0609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C4565A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80844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36BEA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A0CED4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E651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CC3DF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8C7F6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E43DD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BE74BD"/>
    <w:multiLevelType w:val="multilevel"/>
    <w:tmpl w:val="C0F2A2D4"/>
    <w:numStyleLink w:val="Tabellnumrering"/>
  </w:abstractNum>
  <w:abstractNum w:abstractNumId="11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9513A26"/>
    <w:multiLevelType w:val="multilevel"/>
    <w:tmpl w:val="3CA636B4"/>
    <w:numStyleLink w:val="Diagramnumrering"/>
  </w:abstractNum>
  <w:abstractNum w:abstractNumId="13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63370"/>
    <w:multiLevelType w:val="multilevel"/>
    <w:tmpl w:val="FBB8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6650E83"/>
    <w:multiLevelType w:val="multilevel"/>
    <w:tmpl w:val="3CA636B4"/>
    <w:numStyleLink w:val="Diagramnumrering"/>
  </w:abstractNum>
  <w:abstractNum w:abstractNumId="17" w15:restartNumberingAfterBreak="0">
    <w:nsid w:val="6D2C0942"/>
    <w:multiLevelType w:val="multilevel"/>
    <w:tmpl w:val="3CA636B4"/>
    <w:numStyleLink w:val="Diagramnumrering"/>
  </w:abstractNum>
  <w:abstractNum w:abstractNumId="18" w15:restartNumberingAfterBreak="0">
    <w:nsid w:val="71785AD0"/>
    <w:multiLevelType w:val="multilevel"/>
    <w:tmpl w:val="C0F2A2D4"/>
    <w:numStyleLink w:val="Tabellnumrering"/>
  </w:abstractNum>
  <w:num w:numId="1" w16cid:durableId="462311033">
    <w:abstractNumId w:val="13"/>
  </w:num>
  <w:num w:numId="2" w16cid:durableId="777874737">
    <w:abstractNumId w:val="11"/>
  </w:num>
  <w:num w:numId="3" w16cid:durableId="429860559">
    <w:abstractNumId w:val="16"/>
  </w:num>
  <w:num w:numId="4" w16cid:durableId="682978879">
    <w:abstractNumId w:val="12"/>
  </w:num>
  <w:num w:numId="5" w16cid:durableId="1623458616">
    <w:abstractNumId w:val="15"/>
  </w:num>
  <w:num w:numId="6" w16cid:durableId="1533108530">
    <w:abstractNumId w:val="18"/>
  </w:num>
  <w:num w:numId="7" w16cid:durableId="899285010">
    <w:abstractNumId w:val="17"/>
  </w:num>
  <w:num w:numId="8" w16cid:durableId="225410745">
    <w:abstractNumId w:val="8"/>
  </w:num>
  <w:num w:numId="9" w16cid:durableId="1250385566">
    <w:abstractNumId w:val="3"/>
  </w:num>
  <w:num w:numId="10" w16cid:durableId="1626619816">
    <w:abstractNumId w:val="2"/>
  </w:num>
  <w:num w:numId="11" w16cid:durableId="1926526746">
    <w:abstractNumId w:val="1"/>
  </w:num>
  <w:num w:numId="12" w16cid:durableId="1931767089">
    <w:abstractNumId w:val="0"/>
  </w:num>
  <w:num w:numId="13" w16cid:durableId="35204823">
    <w:abstractNumId w:val="9"/>
  </w:num>
  <w:num w:numId="14" w16cid:durableId="1382098747">
    <w:abstractNumId w:val="7"/>
  </w:num>
  <w:num w:numId="15" w16cid:durableId="203519822">
    <w:abstractNumId w:val="6"/>
  </w:num>
  <w:num w:numId="16" w16cid:durableId="242641341">
    <w:abstractNumId w:val="5"/>
  </w:num>
  <w:num w:numId="17" w16cid:durableId="304894327">
    <w:abstractNumId w:val="4"/>
  </w:num>
  <w:num w:numId="18" w16cid:durableId="461534300">
    <w:abstractNumId w:val="10"/>
  </w:num>
  <w:num w:numId="19" w16cid:durableId="14954135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Ny0yaH41QjFtrxns1TbnR2BqL/7ve6BwYstYn3F8WNiOA1iWzfWoUlvGnr7KkF+mXqPp4cZ6qDzxM67l6v/TEQ==" w:salt="ONG+/MkruYO4PiKJx7JBc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41"/>
    <w:rsid w:val="000143E4"/>
    <w:rsid w:val="00014BDD"/>
    <w:rsid w:val="00016BBC"/>
    <w:rsid w:val="000365F9"/>
    <w:rsid w:val="00065F91"/>
    <w:rsid w:val="0008100F"/>
    <w:rsid w:val="000D213B"/>
    <w:rsid w:val="000D36F1"/>
    <w:rsid w:val="000E12B8"/>
    <w:rsid w:val="000E5B15"/>
    <w:rsid w:val="000E6DAD"/>
    <w:rsid w:val="000F320D"/>
    <w:rsid w:val="000F5C6F"/>
    <w:rsid w:val="000F7C9A"/>
    <w:rsid w:val="00113A2F"/>
    <w:rsid w:val="00121555"/>
    <w:rsid w:val="001471AA"/>
    <w:rsid w:val="0015147A"/>
    <w:rsid w:val="00152D03"/>
    <w:rsid w:val="0017329C"/>
    <w:rsid w:val="001827E7"/>
    <w:rsid w:val="00184F4A"/>
    <w:rsid w:val="00185CC2"/>
    <w:rsid w:val="001876C6"/>
    <w:rsid w:val="001923D5"/>
    <w:rsid w:val="00195875"/>
    <w:rsid w:val="001A1B69"/>
    <w:rsid w:val="001A538E"/>
    <w:rsid w:val="001A55A7"/>
    <w:rsid w:val="001A7E4A"/>
    <w:rsid w:val="00205EE4"/>
    <w:rsid w:val="00210598"/>
    <w:rsid w:val="0021462C"/>
    <w:rsid w:val="002457FD"/>
    <w:rsid w:val="00272002"/>
    <w:rsid w:val="00280041"/>
    <w:rsid w:val="00284622"/>
    <w:rsid w:val="002A33E5"/>
    <w:rsid w:val="002C2D4B"/>
    <w:rsid w:val="002E1EBF"/>
    <w:rsid w:val="002F35EC"/>
    <w:rsid w:val="003127F9"/>
    <w:rsid w:val="00344470"/>
    <w:rsid w:val="00376457"/>
    <w:rsid w:val="003813AA"/>
    <w:rsid w:val="003945DB"/>
    <w:rsid w:val="003A78AB"/>
    <w:rsid w:val="003B4208"/>
    <w:rsid w:val="00401485"/>
    <w:rsid w:val="00402089"/>
    <w:rsid w:val="00415874"/>
    <w:rsid w:val="00423A38"/>
    <w:rsid w:val="004273E3"/>
    <w:rsid w:val="00434975"/>
    <w:rsid w:val="00451689"/>
    <w:rsid w:val="0048434C"/>
    <w:rsid w:val="004B7574"/>
    <w:rsid w:val="004B7C4A"/>
    <w:rsid w:val="004C1C1F"/>
    <w:rsid w:val="004C365E"/>
    <w:rsid w:val="004C5AAA"/>
    <w:rsid w:val="004E47BB"/>
    <w:rsid w:val="004E68C1"/>
    <w:rsid w:val="004F7665"/>
    <w:rsid w:val="004F7910"/>
    <w:rsid w:val="005048AC"/>
    <w:rsid w:val="005154B0"/>
    <w:rsid w:val="00521EB4"/>
    <w:rsid w:val="00537312"/>
    <w:rsid w:val="00554B6F"/>
    <w:rsid w:val="00591BC4"/>
    <w:rsid w:val="00596B3C"/>
    <w:rsid w:val="005A0052"/>
    <w:rsid w:val="005A6D52"/>
    <w:rsid w:val="005B3460"/>
    <w:rsid w:val="005B4B04"/>
    <w:rsid w:val="005D31BD"/>
    <w:rsid w:val="005F36A0"/>
    <w:rsid w:val="006069E3"/>
    <w:rsid w:val="00617B24"/>
    <w:rsid w:val="00624E45"/>
    <w:rsid w:val="00626717"/>
    <w:rsid w:val="00626A77"/>
    <w:rsid w:val="00630BA7"/>
    <w:rsid w:val="00647370"/>
    <w:rsid w:val="00654161"/>
    <w:rsid w:val="0065578D"/>
    <w:rsid w:val="0066151D"/>
    <w:rsid w:val="00672F13"/>
    <w:rsid w:val="00680C6C"/>
    <w:rsid w:val="00680F1A"/>
    <w:rsid w:val="006918CE"/>
    <w:rsid w:val="006A3BA0"/>
    <w:rsid w:val="006A5CC8"/>
    <w:rsid w:val="006C6D5E"/>
    <w:rsid w:val="006D2689"/>
    <w:rsid w:val="006F1FB5"/>
    <w:rsid w:val="006F3380"/>
    <w:rsid w:val="007131B1"/>
    <w:rsid w:val="00723875"/>
    <w:rsid w:val="00723C1D"/>
    <w:rsid w:val="00730DA0"/>
    <w:rsid w:val="007553B5"/>
    <w:rsid w:val="007656BD"/>
    <w:rsid w:val="00766C30"/>
    <w:rsid w:val="0077376C"/>
    <w:rsid w:val="0078287B"/>
    <w:rsid w:val="007A4E28"/>
    <w:rsid w:val="007B6538"/>
    <w:rsid w:val="00806621"/>
    <w:rsid w:val="00813EAA"/>
    <w:rsid w:val="00824AA3"/>
    <w:rsid w:val="008338AD"/>
    <w:rsid w:val="00834A84"/>
    <w:rsid w:val="0083514A"/>
    <w:rsid w:val="008621EE"/>
    <w:rsid w:val="008679B7"/>
    <w:rsid w:val="00871B27"/>
    <w:rsid w:val="00876304"/>
    <w:rsid w:val="00897051"/>
    <w:rsid w:val="008B4927"/>
    <w:rsid w:val="008B52C4"/>
    <w:rsid w:val="008C1B48"/>
    <w:rsid w:val="008C21E0"/>
    <w:rsid w:val="008D0852"/>
    <w:rsid w:val="008D7629"/>
    <w:rsid w:val="00907387"/>
    <w:rsid w:val="00920C7C"/>
    <w:rsid w:val="0092548A"/>
    <w:rsid w:val="00925967"/>
    <w:rsid w:val="009341D3"/>
    <w:rsid w:val="009410DE"/>
    <w:rsid w:val="00954AAD"/>
    <w:rsid w:val="00987626"/>
    <w:rsid w:val="009945E2"/>
    <w:rsid w:val="009F17F1"/>
    <w:rsid w:val="00A021EC"/>
    <w:rsid w:val="00A0670E"/>
    <w:rsid w:val="00A176A4"/>
    <w:rsid w:val="00A17DB7"/>
    <w:rsid w:val="00A625DF"/>
    <w:rsid w:val="00A727CC"/>
    <w:rsid w:val="00A845BA"/>
    <w:rsid w:val="00A91B5D"/>
    <w:rsid w:val="00AA4137"/>
    <w:rsid w:val="00AA593D"/>
    <w:rsid w:val="00AA6AFD"/>
    <w:rsid w:val="00AB7A6C"/>
    <w:rsid w:val="00AD20E0"/>
    <w:rsid w:val="00AE4048"/>
    <w:rsid w:val="00AE7966"/>
    <w:rsid w:val="00B00A72"/>
    <w:rsid w:val="00B0671C"/>
    <w:rsid w:val="00B24D59"/>
    <w:rsid w:val="00B353B1"/>
    <w:rsid w:val="00B5073E"/>
    <w:rsid w:val="00B6583E"/>
    <w:rsid w:val="00B66650"/>
    <w:rsid w:val="00B7527B"/>
    <w:rsid w:val="00BB42A4"/>
    <w:rsid w:val="00BC1230"/>
    <w:rsid w:val="00BC54B2"/>
    <w:rsid w:val="00BC7CCA"/>
    <w:rsid w:val="00BD1296"/>
    <w:rsid w:val="00BE0B4E"/>
    <w:rsid w:val="00BF284B"/>
    <w:rsid w:val="00BF29BE"/>
    <w:rsid w:val="00BF56D8"/>
    <w:rsid w:val="00C11C0D"/>
    <w:rsid w:val="00C12B69"/>
    <w:rsid w:val="00C76B6D"/>
    <w:rsid w:val="00C92600"/>
    <w:rsid w:val="00C92CCD"/>
    <w:rsid w:val="00C9317F"/>
    <w:rsid w:val="00CC6B1D"/>
    <w:rsid w:val="00CE4DA0"/>
    <w:rsid w:val="00CE5637"/>
    <w:rsid w:val="00CF3497"/>
    <w:rsid w:val="00D06FF3"/>
    <w:rsid w:val="00D07208"/>
    <w:rsid w:val="00D13191"/>
    <w:rsid w:val="00D15B0F"/>
    <w:rsid w:val="00D16EC8"/>
    <w:rsid w:val="00D17C2F"/>
    <w:rsid w:val="00D25536"/>
    <w:rsid w:val="00D37C85"/>
    <w:rsid w:val="00D90DB0"/>
    <w:rsid w:val="00D97563"/>
    <w:rsid w:val="00DA3D3E"/>
    <w:rsid w:val="00DA76CA"/>
    <w:rsid w:val="00DA7AAA"/>
    <w:rsid w:val="00DB06D8"/>
    <w:rsid w:val="00DB7601"/>
    <w:rsid w:val="00DC66BD"/>
    <w:rsid w:val="00DD3632"/>
    <w:rsid w:val="00DD7418"/>
    <w:rsid w:val="00DE701C"/>
    <w:rsid w:val="00DF2506"/>
    <w:rsid w:val="00E00EE9"/>
    <w:rsid w:val="00E020DE"/>
    <w:rsid w:val="00E3746C"/>
    <w:rsid w:val="00E40BDB"/>
    <w:rsid w:val="00E41958"/>
    <w:rsid w:val="00E41F21"/>
    <w:rsid w:val="00E439D3"/>
    <w:rsid w:val="00E62B46"/>
    <w:rsid w:val="00E839AE"/>
    <w:rsid w:val="00E86F1C"/>
    <w:rsid w:val="00E87D1B"/>
    <w:rsid w:val="00E96E5A"/>
    <w:rsid w:val="00E96F59"/>
    <w:rsid w:val="00EA2923"/>
    <w:rsid w:val="00EA6D79"/>
    <w:rsid w:val="00EA7FF6"/>
    <w:rsid w:val="00EB6EB2"/>
    <w:rsid w:val="00EC364D"/>
    <w:rsid w:val="00ED3EDF"/>
    <w:rsid w:val="00EE5B36"/>
    <w:rsid w:val="00F06FA0"/>
    <w:rsid w:val="00F24107"/>
    <w:rsid w:val="00F331DD"/>
    <w:rsid w:val="00F37494"/>
    <w:rsid w:val="00F41A6D"/>
    <w:rsid w:val="00F4517D"/>
    <w:rsid w:val="00F57E0B"/>
    <w:rsid w:val="00F62E00"/>
    <w:rsid w:val="00F76295"/>
    <w:rsid w:val="00FB2DE0"/>
    <w:rsid w:val="00FC6D05"/>
    <w:rsid w:val="00FF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7AC274"/>
  <w15:chartTrackingRefBased/>
  <w15:docId w15:val="{AE852424-E12E-402A-A0E1-E55C8A17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52"/>
    <w:rPr>
      <w:lang w:val="sv-SE"/>
    </w:rPr>
  </w:style>
  <w:style w:type="paragraph" w:styleId="Rubrik1">
    <w:name w:val="heading 1"/>
    <w:basedOn w:val="Normal"/>
    <w:next w:val="Normal"/>
    <w:link w:val="Rubrik1Char"/>
    <w:qFormat/>
    <w:rsid w:val="008679B7"/>
    <w:pPr>
      <w:keepNext/>
      <w:keepLines/>
      <w:spacing w:before="480" w:after="40" w:line="520" w:lineRule="atLeast"/>
      <w:outlineLvl w:val="0"/>
    </w:pPr>
    <w:rPr>
      <w:rFonts w:asciiTheme="majorHAnsi" w:eastAsiaTheme="majorEastAsia" w:hAnsiTheme="majorHAnsi" w:cstheme="majorBidi"/>
      <w:sz w:val="40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79B7"/>
    <w:pPr>
      <w:keepNext/>
      <w:keepLines/>
      <w:spacing w:before="360" w:after="40" w:line="264" w:lineRule="auto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5C6F"/>
    <w:pPr>
      <w:keepNext/>
      <w:keepLines/>
      <w:spacing w:before="320" w:after="80" w:line="240" w:lineRule="auto"/>
      <w:outlineLvl w:val="2"/>
    </w:pPr>
    <w:rPr>
      <w:rFonts w:asciiTheme="majorHAnsi" w:eastAsiaTheme="majorEastAsia" w:hAnsiTheme="majorHAnsi" w:cstheme="majorBidi"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62E00"/>
    <w:pPr>
      <w:keepNext/>
      <w:keepLines/>
      <w:spacing w:before="280" w:after="80" w:line="240" w:lineRule="auto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AA4137"/>
    <w:pPr>
      <w:keepNext/>
      <w:keepLines/>
      <w:spacing w:before="240" w:after="0"/>
      <w:outlineLvl w:val="4"/>
    </w:pPr>
    <w:rPr>
      <w:rFonts w:asciiTheme="majorHAnsi" w:eastAsiaTheme="majorEastAsia" w:hAnsiTheme="majorHAnsi" w:cstheme="majorBidi"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9705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75A0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9705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9705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9705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679B7"/>
    <w:rPr>
      <w:rFonts w:asciiTheme="majorHAnsi" w:eastAsiaTheme="majorEastAsia" w:hAnsiTheme="majorHAnsi" w:cstheme="majorBidi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8679B7"/>
    <w:rPr>
      <w:rFonts w:asciiTheme="majorHAnsi" w:eastAsiaTheme="majorEastAsia" w:hAnsiTheme="majorHAnsi" w:cstheme="majorBidi"/>
      <w:sz w:val="32"/>
      <w:szCs w:val="26"/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9410DE"/>
    <w:pPr>
      <w:spacing w:after="0"/>
      <w:contextualSpacing/>
      <w:outlineLvl w:val="0"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410DE"/>
    <w:rPr>
      <w:rFonts w:asciiTheme="majorHAnsi" w:eastAsiaTheme="majorEastAsia" w:hAnsiTheme="majorHAnsi" w:cstheme="majorBidi"/>
      <w:b/>
      <w:kern w:val="28"/>
      <w:szCs w:val="5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0F5C6F"/>
    <w:rPr>
      <w:rFonts w:asciiTheme="majorHAnsi" w:eastAsiaTheme="majorEastAsia" w:hAnsiTheme="majorHAnsi" w:cstheme="majorBidi"/>
      <w:sz w:val="28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62E00"/>
    <w:rPr>
      <w:rFonts w:asciiTheme="majorHAnsi" w:eastAsiaTheme="majorEastAsia" w:hAnsiTheme="majorHAnsi" w:cstheme="majorBidi"/>
      <w:iCs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2F13"/>
    <w:rPr>
      <w:rFonts w:asciiTheme="majorHAnsi" w:eastAsiaTheme="majorEastAsia" w:hAnsiTheme="majorHAnsi" w:cstheme="majorBidi"/>
      <w:sz w:val="22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  <w:lang w:val="sv-SE"/>
    </w:rPr>
  </w:style>
  <w:style w:type="paragraph" w:styleId="Innehllsfrteckningsrubrik">
    <w:name w:val="TOC Heading"/>
    <w:next w:val="Normal"/>
    <w:uiPriority w:val="39"/>
    <w:unhideWhenUsed/>
    <w:qFormat/>
    <w:rsid w:val="000F320D"/>
    <w:pPr>
      <w:spacing w:before="480" w:after="40" w:line="240" w:lineRule="auto"/>
    </w:pPr>
    <w:rPr>
      <w:rFonts w:asciiTheme="majorHAnsi" w:eastAsiaTheme="majorEastAsia" w:hAnsiTheme="majorHAnsi" w:cstheme="majorBidi"/>
      <w:sz w:val="40"/>
      <w:szCs w:val="32"/>
      <w:lang w:val="sv-SE"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3A78AB"/>
    <w:pPr>
      <w:tabs>
        <w:tab w:val="right" w:leader="dot" w:pos="7360"/>
      </w:tabs>
      <w:spacing w:before="180" w:after="40" w:line="264" w:lineRule="auto"/>
    </w:pPr>
    <w:rPr>
      <w:rFonts w:asciiTheme="majorHAnsi" w:hAnsiTheme="majorHAnsi"/>
      <w:sz w:val="26"/>
    </w:rPr>
  </w:style>
  <w:style w:type="paragraph" w:styleId="Innehll2">
    <w:name w:val="toc 2"/>
    <w:basedOn w:val="Normal"/>
    <w:next w:val="Normal"/>
    <w:autoRedefine/>
    <w:uiPriority w:val="39"/>
    <w:unhideWhenUsed/>
    <w:rsid w:val="003A78AB"/>
    <w:pPr>
      <w:spacing w:after="40" w:line="264" w:lineRule="auto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/>
    </w:pPr>
    <w:rPr>
      <w:rFonts w:asciiTheme="majorHAnsi" w:hAnsiTheme="majorHAnsi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070C0" w:themeColor="hyperlink"/>
      <w:u w:val="single"/>
      <w:lang w:val="sv-SE"/>
    </w:rPr>
  </w:style>
  <w:style w:type="paragraph" w:customStyle="1" w:styleId="Ingress">
    <w:name w:val="Ingress"/>
    <w:basedOn w:val="Normal"/>
    <w:next w:val="Normal"/>
    <w:uiPriority w:val="1"/>
    <w:qFormat/>
    <w:rsid w:val="000F320D"/>
    <w:pPr>
      <w:spacing w:before="280" w:after="40" w:line="264" w:lineRule="auto"/>
    </w:pPr>
    <w:rPr>
      <w:rFonts w:asciiTheme="majorHAnsi" w:hAnsiTheme="majorHAnsi"/>
      <w:noProof/>
    </w:rPr>
  </w:style>
  <w:style w:type="paragraph" w:styleId="Sidhuvud">
    <w:name w:val="header"/>
    <w:basedOn w:val="Normal"/>
    <w:link w:val="SidhuvudChar"/>
    <w:uiPriority w:val="99"/>
    <w:unhideWhenUsed/>
    <w:rsid w:val="008679B7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rsid w:val="008679B7"/>
    <w:rPr>
      <w:rFonts w:asciiTheme="majorHAnsi" w:hAnsiTheme="majorHAnsi"/>
      <w:sz w:val="1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4C1C1F"/>
    <w:pPr>
      <w:tabs>
        <w:tab w:val="center" w:pos="4536"/>
        <w:tab w:val="left" w:pos="8505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C1C1F"/>
    <w:rPr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7131B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0671C"/>
    <w:rPr>
      <w:rFonts w:eastAsiaTheme="minorEastAsia"/>
      <w:color w:val="5A5A5A" w:themeColor="text1" w:themeTint="A5"/>
      <w:spacing w:val="15"/>
      <w:lang w:val="sv-SE"/>
    </w:rPr>
  </w:style>
  <w:style w:type="paragraph" w:styleId="Ingetavstnd">
    <w:name w:val="No Spacing"/>
    <w:uiPriority w:val="1"/>
    <w:qFormat/>
    <w:rsid w:val="00415874"/>
    <w:pPr>
      <w:spacing w:after="0"/>
    </w:pPr>
    <w:rPr>
      <w:lang w:val="sv-SE"/>
    </w:rPr>
  </w:style>
  <w:style w:type="paragraph" w:customStyle="1" w:styleId="Faktaruta-linje">
    <w:name w:val="Faktaruta - linje"/>
    <w:basedOn w:val="Normal"/>
    <w:next w:val="Normal"/>
    <w:uiPriority w:val="11"/>
    <w:semiHidden/>
    <w:qFormat/>
    <w:rsid w:val="00F24107"/>
    <w:pPr>
      <w:spacing w:after="280"/>
    </w:pPr>
    <w:rPr>
      <w:noProof/>
    </w:rPr>
  </w:style>
  <w:style w:type="paragraph" w:customStyle="1" w:styleId="Rubrik-ruta">
    <w:name w:val="Rubrik - ruta"/>
    <w:basedOn w:val="Rubrik4"/>
    <w:next w:val="Faktatext"/>
    <w:uiPriority w:val="10"/>
    <w:semiHidden/>
    <w:qFormat/>
    <w:rsid w:val="00E40BDB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CE563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semiHidden/>
    <w:qFormat/>
    <w:rsid w:val="00CE5637"/>
    <w:pPr>
      <w:keepNext/>
      <w:keepLines/>
      <w:numPr>
        <w:numId w:val="2"/>
      </w:numPr>
      <w:spacing w:before="280" w:after="20" w:line="240" w:lineRule="auto"/>
      <w:outlineLvl w:val="2"/>
    </w:pPr>
    <w:rPr>
      <w:rFonts w:asciiTheme="majorHAnsi" w:hAnsiTheme="majorHAnsi"/>
      <w:noProof/>
    </w:rPr>
  </w:style>
  <w:style w:type="paragraph" w:customStyle="1" w:styleId="Diagram-enhet">
    <w:name w:val="Diagram - enhet"/>
    <w:basedOn w:val="Normal"/>
    <w:next w:val="Diagram-diagramyta"/>
    <w:uiPriority w:val="16"/>
    <w:semiHidden/>
    <w:qFormat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Normal"/>
    <w:next w:val="Normal"/>
    <w:uiPriority w:val="18"/>
    <w:semiHidden/>
    <w:qFormat/>
    <w:rsid w:val="00680C6C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semiHidden/>
    <w:qFormat/>
    <w:rsid w:val="00F62E00"/>
    <w:pPr>
      <w:keepNext/>
      <w:keepLines/>
      <w:spacing w:after="0"/>
    </w:pPr>
  </w:style>
  <w:style w:type="paragraph" w:customStyle="1" w:styleId="Tabell-rubrik">
    <w:name w:val="Tabell - rubrik"/>
    <w:basedOn w:val="Normal"/>
    <w:next w:val="Tabell-enhet"/>
    <w:uiPriority w:val="12"/>
    <w:semiHidden/>
    <w:qFormat/>
    <w:rsid w:val="00CE5637"/>
    <w:pPr>
      <w:keepNext/>
      <w:keepLines/>
      <w:numPr>
        <w:numId w:val="18"/>
      </w:numPr>
      <w:spacing w:before="280" w:after="60"/>
      <w:outlineLvl w:val="2"/>
    </w:pPr>
    <w:rPr>
      <w:rFonts w:asciiTheme="majorHAnsi" w:hAnsiTheme="majorHAnsi"/>
      <w:noProof/>
    </w:rPr>
  </w:style>
  <w:style w:type="numbering" w:customStyle="1" w:styleId="Tabellnumrering">
    <w:name w:val="Tabellnumrering"/>
    <w:uiPriority w:val="99"/>
    <w:rsid w:val="00CE5637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semiHidden/>
    <w:qFormat/>
    <w:rsid w:val="00554B6F"/>
    <w:pPr>
      <w:spacing w:before="120" w:after="280"/>
      <w:contextualSpacing/>
    </w:pPr>
    <w:rPr>
      <w:rFonts w:asciiTheme="majorHAnsi" w:hAnsiTheme="majorHAnsi"/>
      <w:sz w:val="18"/>
    </w:rPr>
  </w:style>
  <w:style w:type="table" w:styleId="Tabellrutnt">
    <w:name w:val="Table Grid"/>
    <w:basedOn w:val="Normaltabell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inansinspektionen">
    <w:name w:val="Finansinspektionen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  <w:lang w:val="sv-SE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DatumochDnr">
    <w:name w:val="Datum och Dnr"/>
    <w:basedOn w:val="Normal"/>
    <w:next w:val="Normal"/>
    <w:uiPriority w:val="10"/>
    <w:semiHidden/>
    <w:qFormat/>
    <w:rsid w:val="00F62E00"/>
    <w:rPr>
      <w:rFonts w:asciiTheme="majorHAnsi" w:hAnsiTheme="majorHAnsi"/>
      <w:sz w:val="28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  <w:lang w:val="sv-SE"/>
    </w:rPr>
  </w:style>
  <w:style w:type="paragraph" w:customStyle="1" w:styleId="Framsidetext">
    <w:name w:val="Framsidetext"/>
    <w:basedOn w:val="Normal"/>
    <w:next w:val="Rubrik"/>
    <w:uiPriority w:val="10"/>
    <w:semiHidden/>
    <w:qFormat/>
    <w:rsid w:val="00DF2506"/>
    <w:pPr>
      <w:spacing w:before="2360" w:after="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Normal"/>
    <w:uiPriority w:val="13"/>
    <w:semiHidden/>
    <w:qFormat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Normal"/>
    <w:uiPriority w:val="11"/>
    <w:semiHidden/>
    <w:qFormat/>
    <w:rsid w:val="00184F4A"/>
    <w:rPr>
      <w:rFonts w:asciiTheme="majorHAnsi" w:hAnsiTheme="majorHAnsi"/>
      <w:noProof/>
      <w:sz w:val="20"/>
    </w:rPr>
  </w:style>
  <w:style w:type="paragraph" w:styleId="Adress-brev">
    <w:name w:val="envelope address"/>
    <w:basedOn w:val="Normal"/>
    <w:uiPriority w:val="99"/>
    <w:semiHidden/>
    <w:unhideWhenUsed/>
    <w:rsid w:val="00897051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897051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897051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897051"/>
    <w:rPr>
      <w:color w:val="1E1C2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897051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897051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97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97051"/>
    <w:rPr>
      <w:rFonts w:ascii="Segoe UI" w:hAnsi="Segoe UI" w:cs="Segoe UI"/>
      <w:sz w:val="18"/>
      <w:szCs w:val="18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897051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897051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97051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97051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897051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97051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897051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897051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897051"/>
    <w:pPr>
      <w:spacing w:after="22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897051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897051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897051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897051"/>
    <w:pPr>
      <w:spacing w:after="22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897051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897051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97051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897051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97051"/>
    <w:rPr>
      <w:sz w:val="16"/>
      <w:szCs w:val="16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897051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89705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897051"/>
  </w:style>
  <w:style w:type="character" w:customStyle="1" w:styleId="DatumChar">
    <w:name w:val="Datum Char"/>
    <w:basedOn w:val="Standardstycketeckensnitt"/>
    <w:link w:val="Datum"/>
    <w:uiPriority w:val="99"/>
    <w:semiHidden/>
    <w:rsid w:val="00897051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897051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897051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89705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89705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89705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897051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8970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89705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89705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897051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897051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897051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89705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89705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89705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897051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897051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897051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897051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89705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897051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97051"/>
    <w:pPr>
      <w:spacing w:after="0" w:line="240" w:lineRule="auto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897051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897051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897051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897051"/>
    <w:rPr>
      <w:lang w:val="sv-SE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897051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897051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897051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897051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897051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897051"/>
    <w:pPr>
      <w:spacing w:after="100"/>
      <w:ind w:left="1760"/>
    </w:pPr>
  </w:style>
  <w:style w:type="paragraph" w:styleId="Kommentarer">
    <w:name w:val="annotation text"/>
    <w:basedOn w:val="Normal"/>
    <w:link w:val="KommentarerChar"/>
    <w:uiPriority w:val="99"/>
    <w:unhideWhenUsed/>
    <w:rsid w:val="0089705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97051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97051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970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97051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897051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897051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897051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897051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897051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897051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897051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897051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897051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897051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897051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2">
    <w:name w:val="List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3">
    <w:name w:val="List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897051"/>
  </w:style>
  <w:style w:type="table" w:styleId="Ljuslista">
    <w:name w:val="Light List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89705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8970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8970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897051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89705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897051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semiHidden/>
    <w:unhideWhenUsed/>
    <w:rsid w:val="00897051"/>
    <w:pPr>
      <w:ind w:left="720"/>
    </w:pPr>
  </w:style>
  <w:style w:type="paragraph" w:styleId="Numreradlista">
    <w:name w:val="List Number"/>
    <w:basedOn w:val="Normal"/>
    <w:uiPriority w:val="99"/>
    <w:qFormat/>
    <w:rsid w:val="00897051"/>
    <w:pPr>
      <w:numPr>
        <w:numId w:val="8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897051"/>
    <w:pPr>
      <w:numPr>
        <w:numId w:val="9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897051"/>
    <w:pPr>
      <w:numPr>
        <w:numId w:val="10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897051"/>
    <w:pPr>
      <w:numPr>
        <w:numId w:val="11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897051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89705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897051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qFormat/>
    <w:rsid w:val="00897051"/>
    <w:pPr>
      <w:numPr>
        <w:numId w:val="13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897051"/>
    <w:pPr>
      <w:numPr>
        <w:numId w:val="14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897051"/>
    <w:pPr>
      <w:numPr>
        <w:numId w:val="15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897051"/>
    <w:pPr>
      <w:numPr>
        <w:numId w:val="16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897051"/>
    <w:pPr>
      <w:numPr>
        <w:numId w:val="17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897051"/>
    <w:rPr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7051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7051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70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70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3">
    <w:name w:val="Grid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897051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897051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897051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897051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97051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97051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897051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897051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89705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897051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897051"/>
    <w:rPr>
      <w:i/>
      <w:iCs/>
      <w:color w:val="F0B600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897051"/>
    <w:rPr>
      <w:b/>
      <w:bCs/>
      <w:smallCaps/>
      <w:color w:val="F0B600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897051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897051"/>
    <w:rPr>
      <w:i/>
      <w:iCs/>
      <w:color w:val="F0B600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89705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89705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89705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89705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89705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89705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89705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89705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89705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89705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89705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897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897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89705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89705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89705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Normaltabell"/>
    <w:uiPriority w:val="99"/>
    <w:rsid w:val="008338AD"/>
    <w:pPr>
      <w:spacing w:after="0" w:line="240" w:lineRule="auto"/>
    </w:pPr>
    <w:tblPr>
      <w:tblCellMar>
        <w:left w:w="0" w:type="dxa"/>
        <w:right w:w="57" w:type="dxa"/>
      </w:tblCellMar>
    </w:tblPr>
  </w:style>
  <w:style w:type="paragraph" w:customStyle="1" w:styleId="Dokumentinfo">
    <w:name w:val="Dokumentinfo"/>
    <w:basedOn w:val="Ingetavstnd"/>
    <w:next w:val="Dokumentinforad2"/>
    <w:uiPriority w:val="10"/>
    <w:qFormat/>
    <w:rsid w:val="00630BA7"/>
    <w:pPr>
      <w:tabs>
        <w:tab w:val="left" w:pos="1276"/>
        <w:tab w:val="left" w:pos="5103"/>
        <w:tab w:val="left" w:pos="5954"/>
      </w:tabs>
    </w:pPr>
  </w:style>
  <w:style w:type="paragraph" w:customStyle="1" w:styleId="Dokumentinforad2">
    <w:name w:val="Dokumentinfo rad 2"/>
    <w:basedOn w:val="Dokumentinfo"/>
    <w:uiPriority w:val="10"/>
    <w:qFormat/>
    <w:rsid w:val="00630BA7"/>
    <w:pPr>
      <w:ind w:left="1276"/>
    </w:pPr>
  </w:style>
  <w:style w:type="paragraph" w:customStyle="1" w:styleId="Huvudrubrik">
    <w:name w:val="Huvudrubrik"/>
    <w:next w:val="Normal"/>
    <w:uiPriority w:val="10"/>
    <w:qFormat/>
    <w:rsid w:val="005A6D52"/>
    <w:pPr>
      <w:spacing w:before="480" w:after="40" w:line="520" w:lineRule="atLeast"/>
    </w:pPr>
    <w:rPr>
      <w:rFonts w:asciiTheme="majorHAnsi" w:eastAsiaTheme="majorEastAsia" w:hAnsiTheme="majorHAnsi" w:cstheme="majorBidi"/>
      <w:sz w:val="40"/>
      <w:szCs w:val="32"/>
      <w:lang w:val="sv-SE"/>
    </w:rPr>
  </w:style>
  <w:style w:type="paragraph" w:customStyle="1" w:styleId="text">
    <w:name w:val="text"/>
    <w:basedOn w:val="Normal"/>
    <w:rsid w:val="00F76295"/>
    <w:pPr>
      <w:spacing w:after="0" w:line="240" w:lineRule="atLeast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Ifyllnad">
    <w:name w:val="Ifyllnad"/>
    <w:basedOn w:val="Standardstycketeckensnitt"/>
    <w:uiPriority w:val="1"/>
    <w:rsid w:val="00F76295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yperlink" Target="https://www.fi.se/sv/om-fi/dataskydd-och-behandling-av-personuppgifter-pa-f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83616FC3964E26B7258F7C9CD478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4705E3E-EC2B-4004-8D16-C2BF431AD408}"/>
      </w:docPartPr>
      <w:docPartBody>
        <w:p w:rsidR="00D75FFC" w:rsidRDefault="009F0531" w:rsidP="009F0531">
          <w:pPr>
            <w:pStyle w:val="6C83616FC3964E26B7258F7C9CD478A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09DB6311DFA4B53B7C8F23F4C8F38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A9D1B25-CEA0-4015-8100-04C860A7930E}"/>
      </w:docPartPr>
      <w:docPartBody>
        <w:p w:rsidR="00D75FFC" w:rsidRDefault="009F0531" w:rsidP="009F0531">
          <w:pPr>
            <w:pStyle w:val="F09DB6311DFA4B53B7C8F23F4C8F38D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B6DF0ED329946A1BFFF22D60794E4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11B20FD-3FA4-47E0-B682-6D0DFD45B593}"/>
      </w:docPartPr>
      <w:docPartBody>
        <w:p w:rsidR="00D75FFC" w:rsidRDefault="009F0531" w:rsidP="009F0531">
          <w:pPr>
            <w:pStyle w:val="DB6DF0ED329946A1BFFF22D60794E47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CE3A3FBC6FD74E6A866C6ACECFF3A0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5DEF2E-92F6-4256-9CEF-1596AAB66EDC}"/>
      </w:docPartPr>
      <w:docPartBody>
        <w:p w:rsidR="00D75FFC" w:rsidRDefault="009F0531" w:rsidP="009F0531">
          <w:pPr>
            <w:pStyle w:val="CE3A3FBC6FD74E6A866C6ACECFF3A02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8CC11E8E051E4C6AA20B75F2922DFB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ED0375-20A6-4583-8269-32DD846807EB}"/>
      </w:docPartPr>
      <w:docPartBody>
        <w:p w:rsidR="00D75FFC" w:rsidRDefault="009F0531" w:rsidP="009F0531">
          <w:pPr>
            <w:pStyle w:val="8CC11E8E051E4C6AA20B75F2922DFB4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99C7C524C8243068D7EAB44649DEC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61AD5C-2FF9-48A8-80EE-494ED441D0CF}"/>
      </w:docPartPr>
      <w:docPartBody>
        <w:p w:rsidR="00D75FFC" w:rsidRDefault="009F0531" w:rsidP="009F0531">
          <w:pPr>
            <w:pStyle w:val="499C7C524C8243068D7EAB44649DEC4A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B7A2452FB9D4551971B4B6C9A327A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8F3ED5-8462-46E0-A1D7-2148517C26C0}"/>
      </w:docPartPr>
      <w:docPartBody>
        <w:p w:rsidR="001B02E7" w:rsidRDefault="00AD48C7" w:rsidP="00AD48C7">
          <w:pPr>
            <w:pStyle w:val="DB7A2452FB9D4551971B4B6C9A327A3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FC78B1AA0BFE40F18ED77A8E9699A3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8E4C46-7EF8-4B01-88BF-47F772FC225C}"/>
      </w:docPartPr>
      <w:docPartBody>
        <w:p w:rsidR="001B02E7" w:rsidRDefault="00AD48C7" w:rsidP="00AD48C7">
          <w:pPr>
            <w:pStyle w:val="FC78B1AA0BFE40F18ED77A8E9699A30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C8A96FB955E6485DA671EB839BD0E6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FC4754-41A7-4F17-BBEA-18BB22759259}"/>
      </w:docPartPr>
      <w:docPartBody>
        <w:p w:rsidR="001B02E7" w:rsidRDefault="00AD48C7" w:rsidP="00AD48C7">
          <w:pPr>
            <w:pStyle w:val="C8A96FB955E6485DA671EB839BD0E656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1BB6B3E3634B4570BA22EFE89A0B46B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45998BC-A2B5-4131-999F-A5ED239E1DCB}"/>
      </w:docPartPr>
      <w:docPartBody>
        <w:p w:rsidR="001B02E7" w:rsidRDefault="00AD48C7" w:rsidP="00AD48C7">
          <w:pPr>
            <w:pStyle w:val="1BB6B3E3634B4570BA22EFE89A0B46B9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AAC2F7265533401E89412784CFDADC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41DA40-54D0-464D-9038-8752BDD96B0F}"/>
      </w:docPartPr>
      <w:docPartBody>
        <w:p w:rsidR="001B02E7" w:rsidRDefault="00AD48C7" w:rsidP="00AD48C7">
          <w:pPr>
            <w:pStyle w:val="AAC2F7265533401E89412784CFDADC1B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43B3CD9A3BD643809C60DA1A2A8D834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4D5F019-3DAE-482A-9303-C07B4C25B21D}"/>
      </w:docPartPr>
      <w:docPartBody>
        <w:p w:rsidR="001B02E7" w:rsidRDefault="00AD48C7" w:rsidP="00AD48C7">
          <w:pPr>
            <w:pStyle w:val="43B3CD9A3BD643809C60DA1A2A8D8346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FF7203C3A3AE4B498370B010BFAF834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7E72798-A043-447B-9FEF-626E7AB82732}"/>
      </w:docPartPr>
      <w:docPartBody>
        <w:p w:rsidR="000A6756" w:rsidRDefault="00377BA0" w:rsidP="00377BA0">
          <w:pPr>
            <w:pStyle w:val="FF7203C3A3AE4B498370B010BFAF8349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3A8DFE33C0114682BFF0E57D4A1CBDD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E85DE1-5F91-4AD1-A92A-EBD717091B99}"/>
      </w:docPartPr>
      <w:docPartBody>
        <w:p w:rsidR="000A6756" w:rsidRDefault="00377BA0" w:rsidP="00377BA0">
          <w:pPr>
            <w:pStyle w:val="3A8DFE33C0114682BFF0E57D4A1CBDD3"/>
          </w:pPr>
          <w:r w:rsidRPr="00BB14AF">
            <w:rPr>
              <w:rStyle w:val="Platshllartext"/>
              <w:rFonts w:ascii="Arial" w:eastAsiaTheme="minorHAnsi" w:hAnsi="Arial" w:cs="Arial"/>
              <w:sz w:val="22"/>
              <w:szCs w:val="22"/>
            </w:rPr>
            <w:t>Ange datum</w:t>
          </w:r>
        </w:p>
      </w:docPartBody>
    </w:docPart>
    <w:docPart>
      <w:docPartPr>
        <w:name w:val="CFBD4387DCDB4D50BFAA0CE6A516D61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08AB340-499A-40BB-8E5B-B6D3A3E44E7A}"/>
      </w:docPartPr>
      <w:docPartBody>
        <w:p w:rsidR="000A6756" w:rsidRDefault="00377BA0" w:rsidP="00377BA0">
          <w:pPr>
            <w:pStyle w:val="CFBD4387DCDB4D50BFAA0CE6A516D614"/>
          </w:pPr>
          <w:r w:rsidRPr="00BB14AF">
            <w:rPr>
              <w:rStyle w:val="Platshllartext"/>
              <w:rFonts w:ascii="Arial" w:eastAsiaTheme="minorHAnsi" w:hAnsi="Arial" w:cs="Arial"/>
              <w:sz w:val="22"/>
              <w:szCs w:val="22"/>
            </w:rPr>
            <w:t>Ange datum</w:t>
          </w:r>
        </w:p>
      </w:docPartBody>
    </w:docPart>
    <w:docPart>
      <w:docPartPr>
        <w:name w:val="DF550CD37BDD4E46B4B7C5E3D9CDCA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6EAA14-0B07-463D-83B6-2D90B11ECD31}"/>
      </w:docPartPr>
      <w:docPartBody>
        <w:p w:rsidR="007C4155" w:rsidRDefault="00A42A07" w:rsidP="00A42A07">
          <w:pPr>
            <w:pStyle w:val="DF550CD37BDD4E46B4B7C5E3D9CDCA3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11AA4C86359E4163AB0131138D0B50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544F39-54B0-4A43-8CFE-9962863957FF}"/>
      </w:docPartPr>
      <w:docPartBody>
        <w:p w:rsidR="007C4155" w:rsidRDefault="00A42A07" w:rsidP="00A42A07">
          <w:pPr>
            <w:pStyle w:val="11AA4C86359E4163AB0131138D0B50C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D054817ECA984F4CB357A23C7601E8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4B2AA3-94D5-431B-A4D5-4E428B6AF5A9}"/>
      </w:docPartPr>
      <w:docPartBody>
        <w:p w:rsidR="007C4155" w:rsidRDefault="00A42A07" w:rsidP="00A42A07">
          <w:pPr>
            <w:pStyle w:val="D054817ECA984F4CB357A23C7601E8A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Text</w:t>
          </w:r>
        </w:p>
      </w:docPartBody>
    </w:docPart>
    <w:docPart>
      <w:docPartPr>
        <w:name w:val="B08C26413A26428284D5ACB22F1C18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6E768B-D238-4436-8B6A-5C0FD99D0BE7}"/>
      </w:docPartPr>
      <w:docPartBody>
        <w:p w:rsidR="00743093" w:rsidRDefault="00C80875" w:rsidP="00C80875">
          <w:pPr>
            <w:pStyle w:val="B08C26413A26428284D5ACB22F1C180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531"/>
    <w:rsid w:val="00016BBC"/>
    <w:rsid w:val="000A6756"/>
    <w:rsid w:val="000D5914"/>
    <w:rsid w:val="000E634B"/>
    <w:rsid w:val="00121555"/>
    <w:rsid w:val="001901FF"/>
    <w:rsid w:val="001B02E7"/>
    <w:rsid w:val="00220582"/>
    <w:rsid w:val="00285181"/>
    <w:rsid w:val="002F31AA"/>
    <w:rsid w:val="00377BA0"/>
    <w:rsid w:val="00383DD9"/>
    <w:rsid w:val="004273E3"/>
    <w:rsid w:val="00451689"/>
    <w:rsid w:val="005B6192"/>
    <w:rsid w:val="00617B24"/>
    <w:rsid w:val="0067737E"/>
    <w:rsid w:val="006A3BA0"/>
    <w:rsid w:val="006D2689"/>
    <w:rsid w:val="007353EE"/>
    <w:rsid w:val="00743093"/>
    <w:rsid w:val="007553B5"/>
    <w:rsid w:val="0077376C"/>
    <w:rsid w:val="007C0AD9"/>
    <w:rsid w:val="007C4155"/>
    <w:rsid w:val="007C46FC"/>
    <w:rsid w:val="007F3DFF"/>
    <w:rsid w:val="00871B27"/>
    <w:rsid w:val="00896FCB"/>
    <w:rsid w:val="008B52C4"/>
    <w:rsid w:val="00926D13"/>
    <w:rsid w:val="0093409E"/>
    <w:rsid w:val="009D2503"/>
    <w:rsid w:val="009F0531"/>
    <w:rsid w:val="009F17F1"/>
    <w:rsid w:val="00A176A4"/>
    <w:rsid w:val="00A17DB7"/>
    <w:rsid w:val="00A42A07"/>
    <w:rsid w:val="00A91B5D"/>
    <w:rsid w:val="00AD48C7"/>
    <w:rsid w:val="00B24D59"/>
    <w:rsid w:val="00BD41DC"/>
    <w:rsid w:val="00C76B6D"/>
    <w:rsid w:val="00C80875"/>
    <w:rsid w:val="00C92600"/>
    <w:rsid w:val="00D06FF3"/>
    <w:rsid w:val="00D25536"/>
    <w:rsid w:val="00D75FFC"/>
    <w:rsid w:val="00DA1C3B"/>
    <w:rsid w:val="00DA5ED3"/>
    <w:rsid w:val="00E979B6"/>
    <w:rsid w:val="00EA2923"/>
    <w:rsid w:val="00EE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C80875"/>
    <w:rPr>
      <w:color w:val="808080"/>
      <w:lang w:val="sv-SE"/>
    </w:rPr>
  </w:style>
  <w:style w:type="paragraph" w:customStyle="1" w:styleId="6C83616FC3964E26B7258F7C9CD478AF">
    <w:name w:val="6C83616FC3964E26B7258F7C9CD478AF"/>
    <w:rsid w:val="009F0531"/>
  </w:style>
  <w:style w:type="paragraph" w:customStyle="1" w:styleId="F09DB6311DFA4B53B7C8F23F4C8F38D1">
    <w:name w:val="F09DB6311DFA4B53B7C8F23F4C8F38D1"/>
    <w:rsid w:val="009F0531"/>
  </w:style>
  <w:style w:type="paragraph" w:customStyle="1" w:styleId="DB6DF0ED329946A1BFFF22D60794E473">
    <w:name w:val="DB6DF0ED329946A1BFFF22D60794E473"/>
    <w:rsid w:val="009F0531"/>
  </w:style>
  <w:style w:type="paragraph" w:customStyle="1" w:styleId="CE3A3FBC6FD74E6A866C6ACECFF3A022">
    <w:name w:val="CE3A3FBC6FD74E6A866C6ACECFF3A022"/>
    <w:rsid w:val="009F0531"/>
  </w:style>
  <w:style w:type="paragraph" w:customStyle="1" w:styleId="8CC11E8E051E4C6AA20B75F2922DFB41">
    <w:name w:val="8CC11E8E051E4C6AA20B75F2922DFB41"/>
    <w:rsid w:val="009F0531"/>
  </w:style>
  <w:style w:type="paragraph" w:customStyle="1" w:styleId="499C7C524C8243068D7EAB44649DEC4A">
    <w:name w:val="499C7C524C8243068D7EAB44649DEC4A"/>
    <w:rsid w:val="009F0531"/>
  </w:style>
  <w:style w:type="paragraph" w:customStyle="1" w:styleId="FF7203C3A3AE4B498370B010BFAF8349">
    <w:name w:val="FF7203C3A3AE4B498370B010BFAF8349"/>
    <w:rsid w:val="00377BA0"/>
  </w:style>
  <w:style w:type="paragraph" w:customStyle="1" w:styleId="3A8DFE33C0114682BFF0E57D4A1CBDD3">
    <w:name w:val="3A8DFE33C0114682BFF0E57D4A1CBDD3"/>
    <w:rsid w:val="00377BA0"/>
  </w:style>
  <w:style w:type="paragraph" w:customStyle="1" w:styleId="CFBD4387DCDB4D50BFAA0CE6A516D614">
    <w:name w:val="CFBD4387DCDB4D50BFAA0CE6A516D614"/>
    <w:rsid w:val="00377BA0"/>
  </w:style>
  <w:style w:type="paragraph" w:customStyle="1" w:styleId="DB7A2452FB9D4551971B4B6C9A327A37">
    <w:name w:val="DB7A2452FB9D4551971B4B6C9A327A37"/>
    <w:rsid w:val="00AD48C7"/>
  </w:style>
  <w:style w:type="paragraph" w:customStyle="1" w:styleId="FC78B1AA0BFE40F18ED77A8E9699A303">
    <w:name w:val="FC78B1AA0BFE40F18ED77A8E9699A303"/>
    <w:rsid w:val="00AD48C7"/>
  </w:style>
  <w:style w:type="paragraph" w:customStyle="1" w:styleId="C8A96FB955E6485DA671EB839BD0E656">
    <w:name w:val="C8A96FB955E6485DA671EB839BD0E656"/>
    <w:rsid w:val="00AD48C7"/>
  </w:style>
  <w:style w:type="paragraph" w:customStyle="1" w:styleId="1BB6B3E3634B4570BA22EFE89A0B46B9">
    <w:name w:val="1BB6B3E3634B4570BA22EFE89A0B46B9"/>
    <w:rsid w:val="00AD48C7"/>
  </w:style>
  <w:style w:type="paragraph" w:customStyle="1" w:styleId="AAC2F7265533401E89412784CFDADC1B">
    <w:name w:val="AAC2F7265533401E89412784CFDADC1B"/>
    <w:rsid w:val="00AD48C7"/>
  </w:style>
  <w:style w:type="paragraph" w:customStyle="1" w:styleId="43B3CD9A3BD643809C60DA1A2A8D8346">
    <w:name w:val="43B3CD9A3BD643809C60DA1A2A8D8346"/>
    <w:rsid w:val="00AD48C7"/>
  </w:style>
  <w:style w:type="paragraph" w:customStyle="1" w:styleId="DF550CD37BDD4E46B4B7C5E3D9CDCA3D">
    <w:name w:val="DF550CD37BDD4E46B4B7C5E3D9CDCA3D"/>
    <w:rsid w:val="00A42A07"/>
  </w:style>
  <w:style w:type="paragraph" w:customStyle="1" w:styleId="11AA4C86359E4163AB0131138D0B50CD">
    <w:name w:val="11AA4C86359E4163AB0131138D0B50CD"/>
    <w:rsid w:val="00A42A07"/>
  </w:style>
  <w:style w:type="paragraph" w:customStyle="1" w:styleId="D054817ECA984F4CB357A23C7601E8AF">
    <w:name w:val="D054817ECA984F4CB357A23C7601E8AF"/>
    <w:rsid w:val="00A42A07"/>
  </w:style>
  <w:style w:type="paragraph" w:customStyle="1" w:styleId="B08C26413A26428284D5ACB22F1C180D">
    <w:name w:val="B08C26413A26428284D5ACB22F1C180D"/>
    <w:rsid w:val="00C808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</Template>
  <TotalTime>505</TotalTime>
  <Pages>4</Pages>
  <Words>696</Words>
  <Characters>3692</Characters>
  <Application>Microsoft Office Word</Application>
  <DocSecurity>0</DocSecurity>
  <Lines>30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Eriksson</dc:creator>
  <cp:keywords/>
  <dc:description/>
  <cp:lastModifiedBy>Erik Waernström</cp:lastModifiedBy>
  <cp:revision>39</cp:revision>
  <cp:lastPrinted>2026-09-08T13:55:00Z</cp:lastPrinted>
  <dcterms:created xsi:type="dcterms:W3CDTF">2026-09-03T13:32:00Z</dcterms:created>
  <dcterms:modified xsi:type="dcterms:W3CDTF">2026-10-02T11:51:00Z</dcterms:modified>
</cp:coreProperties>
</file>