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D1D8" w14:textId="33530E08" w:rsidR="00DA7AAA" w:rsidRDefault="008679B7" w:rsidP="008A4738">
      <w:pPr>
        <w:pStyle w:val="Huvudrubrik"/>
      </w:pPr>
      <w:r w:rsidRPr="00DA7AAA">
        <w:rPr>
          <w:noProof/>
          <w:lang w:eastAsia="sv-SE"/>
        </w:rPr>
        <w:drawing>
          <wp:anchor distT="0" distB="0" distL="114300" distR="114300" simplePos="0" relativeHeight="251659264" behindDoc="0" locked="1" layoutInCell="1" allowOverlap="1" wp14:anchorId="1513F879" wp14:editId="3A2FF9A6">
            <wp:simplePos x="0" y="0"/>
            <wp:positionH relativeFrom="page">
              <wp:posOffset>5868670</wp:posOffset>
            </wp:positionH>
            <wp:positionV relativeFrom="page">
              <wp:posOffset>431800</wp:posOffset>
            </wp:positionV>
            <wp:extent cx="896400" cy="867600"/>
            <wp:effectExtent l="0" t="0" r="0" b="8890"/>
            <wp:wrapNone/>
            <wp:docPr id="5" name="Bild 2" descr="Finansinspektionen&#10;Box 7821&#10;103 97 Stockholm&#10;Tel +46 8 408 980 00&#10;finansinspektionen@fi.se&#10;www.fi.s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2" descr="Finansinspektionen&#10;Box 7821&#10;103 97 Stockholm&#10;Tel +46 8 408 980 00&#10;finansinspektionen@fi.se&#10;www.fi.s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2F7">
        <w:t>Försättsblad, ansökan</w:t>
      </w:r>
      <w:r w:rsidR="00AE3643">
        <w:t xml:space="preserve"> </w:t>
      </w:r>
      <w:r w:rsidR="008812F7">
        <w:t>om</w:t>
      </w:r>
      <w:r w:rsidR="00AE3643">
        <w:t xml:space="preserve"> registerkontroll</w:t>
      </w:r>
    </w:p>
    <w:p w14:paraId="611DE3E7" w14:textId="77777777" w:rsidR="00E6715F" w:rsidRDefault="00E6715F" w:rsidP="00E6715F">
      <w:pPr>
        <w:rPr>
          <w:rFonts w:ascii="Arial" w:hAnsi="Arial" w:cs="Arial"/>
          <w:i/>
          <w:iCs/>
          <w:sz w:val="22"/>
          <w:szCs w:val="22"/>
          <w:lang w:eastAsia="en-US"/>
        </w:rPr>
      </w:pPr>
    </w:p>
    <w:p w14:paraId="7B171AF9" w14:textId="77777777" w:rsidR="004D7B6E" w:rsidRPr="00E6715F" w:rsidRDefault="004D7B6E" w:rsidP="00E6715F">
      <w:pPr>
        <w:rPr>
          <w:rFonts w:ascii="Arial" w:hAnsi="Arial" w:cs="Arial"/>
          <w:i/>
          <w:iCs/>
          <w:sz w:val="22"/>
          <w:szCs w:val="22"/>
          <w:lang w:eastAsia="en-US"/>
        </w:rPr>
      </w:pPr>
    </w:p>
    <w:p w14:paraId="55977AA8" w14:textId="627D5D81" w:rsidR="00E6715F" w:rsidRPr="004A5C9F" w:rsidRDefault="00E704AD" w:rsidP="00E6715F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 w:rsidR="00E6715F">
        <w:rPr>
          <w:sz w:val="24"/>
          <w:szCs w:val="24"/>
        </w:rPr>
        <w:t>erksamhetsutövare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5949"/>
        <w:gridCol w:w="2977"/>
      </w:tblGrid>
      <w:tr w:rsidR="00E6715F" w:rsidRPr="006C15AF" w14:paraId="302928A6" w14:textId="77777777" w:rsidTr="00D32962">
        <w:trPr>
          <w:trHeight w:val="794"/>
        </w:trPr>
        <w:tc>
          <w:tcPr>
            <w:tcW w:w="5949" w:type="dxa"/>
          </w:tcPr>
          <w:p w14:paraId="2F4962FD" w14:textId="716D9406" w:rsidR="00E6715F" w:rsidRPr="006C15AF" w:rsidRDefault="00E704AD" w:rsidP="00BD1460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760444735"/>
              <w:placeholder>
                <w:docPart w:val="01803DA036EE4791BE70AD10EE99BAB2"/>
              </w:placeholder>
              <w:showingPlcHdr/>
            </w:sdtPr>
            <w:sdtEndPr/>
            <w:sdtContent>
              <w:p w14:paraId="2D67433A" w14:textId="24D33F1A" w:rsidR="00E6715F" w:rsidRPr="00D32962" w:rsidRDefault="00D32962" w:rsidP="00BD1460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977" w:type="dxa"/>
          </w:tcPr>
          <w:p w14:paraId="6D8ACE33" w14:textId="77777777" w:rsidR="00E6715F" w:rsidRPr="006C15AF" w:rsidRDefault="00E6715F" w:rsidP="00BD1460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Organisationsnummer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312986575"/>
              <w:placeholder>
                <w:docPart w:val="EA75E74F910A4053B7098A0E368F7DEC"/>
              </w:placeholder>
              <w:showingPlcHdr/>
            </w:sdtPr>
            <w:sdtEndPr/>
            <w:sdtContent>
              <w:p w14:paraId="01157B55" w14:textId="76B90CDC" w:rsidR="00E6715F" w:rsidRPr="00D32962" w:rsidRDefault="00D32962" w:rsidP="00BD1460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</w:tbl>
    <w:p w14:paraId="59EACD2E" w14:textId="789A6AF2" w:rsidR="00AE3643" w:rsidRDefault="00E704AD" w:rsidP="008A4738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Registerkontroll</w:t>
      </w:r>
    </w:p>
    <w:tbl>
      <w:tblPr>
        <w:tblStyle w:val="Tabellrutnt"/>
        <w:tblW w:w="8925" w:type="dxa"/>
        <w:tblLook w:val="01E0" w:firstRow="1" w:lastRow="1" w:firstColumn="1" w:lastColumn="1" w:noHBand="0" w:noVBand="0"/>
      </w:tblPr>
      <w:tblGrid>
        <w:gridCol w:w="4462"/>
        <w:gridCol w:w="4463"/>
      </w:tblGrid>
      <w:tr w:rsidR="00791960" w:rsidRPr="006C15AF" w14:paraId="7D856320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73B8EB2F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13409974"/>
              <w:placeholder>
                <w:docPart w:val="6050F57BE1B248C9A880E933CFABA25D"/>
              </w:placeholder>
              <w:showingPlcHdr/>
            </w:sdtPr>
            <w:sdtEndPr/>
            <w:sdtContent>
              <w:p w14:paraId="18237106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22B3ABE7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946773142"/>
              <w:placeholder>
                <w:docPart w:val="42916D2B9A874EEA8A2DF03B2E429061"/>
              </w:placeholder>
              <w:showingPlcHdr/>
            </w:sdtPr>
            <w:sdtEndPr/>
            <w:sdtContent>
              <w:p w14:paraId="61D683A6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2B108BD5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7607D9D5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32573749"/>
              <w:placeholder>
                <w:docPart w:val="DE7C9DF6B218485D887A31425DE1191E"/>
              </w:placeholder>
              <w:showingPlcHdr/>
            </w:sdtPr>
            <w:sdtEndPr/>
            <w:sdtContent>
              <w:p w14:paraId="263CA9BB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004838CA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485812207"/>
              <w:placeholder>
                <w:docPart w:val="CA35F8DD11F94F298E6E3DEFCACE2228"/>
              </w:placeholder>
              <w:showingPlcHdr/>
            </w:sdtPr>
            <w:sdtEndPr/>
            <w:sdtContent>
              <w:p w14:paraId="6DB7464B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13E1BA35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72045EB1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430268239"/>
              <w:placeholder>
                <w:docPart w:val="294A5F628959423391ABEBDD2561E6A1"/>
              </w:placeholder>
              <w:showingPlcHdr/>
            </w:sdtPr>
            <w:sdtEndPr/>
            <w:sdtContent>
              <w:p w14:paraId="2CB1B1C0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37FCD98F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191450888"/>
              <w:placeholder>
                <w:docPart w:val="4AD427CBAD0C4151BDCEA41A434FFF1D"/>
              </w:placeholder>
              <w:showingPlcHdr/>
            </w:sdtPr>
            <w:sdtEndPr/>
            <w:sdtContent>
              <w:p w14:paraId="7A330F5F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317439A6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0BCF6720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406663918"/>
              <w:placeholder>
                <w:docPart w:val="8A3BC69D699C42C6ABAD409FDF2B5EE5"/>
              </w:placeholder>
              <w:showingPlcHdr/>
            </w:sdtPr>
            <w:sdtEndPr/>
            <w:sdtContent>
              <w:p w14:paraId="2EB3E874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46E97BF6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97706612"/>
              <w:placeholder>
                <w:docPart w:val="93F14D592E574AD3996DD09AA9D8274A"/>
              </w:placeholder>
              <w:showingPlcHdr/>
            </w:sdtPr>
            <w:sdtEndPr/>
            <w:sdtContent>
              <w:p w14:paraId="064573B2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631E1470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737FD769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466965124"/>
              <w:placeholder>
                <w:docPart w:val="5711FDFC32E54EBAAA2F14FFAE9FC447"/>
              </w:placeholder>
              <w:showingPlcHdr/>
            </w:sdtPr>
            <w:sdtEndPr/>
            <w:sdtContent>
              <w:p w14:paraId="0A77D241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31C9CBE0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976257337"/>
              <w:placeholder>
                <w:docPart w:val="2B934B83802340D6949FBE6F94AE9621"/>
              </w:placeholder>
              <w:showingPlcHdr/>
            </w:sdtPr>
            <w:sdtEndPr/>
            <w:sdtContent>
              <w:p w14:paraId="259F160F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190FC87A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5368C021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656887566"/>
              <w:placeholder>
                <w:docPart w:val="FCB01EB782D64FDAB16A7146BFB3EA03"/>
              </w:placeholder>
              <w:showingPlcHdr/>
            </w:sdtPr>
            <w:sdtEndPr/>
            <w:sdtContent>
              <w:p w14:paraId="749F9856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29A42017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54467522"/>
              <w:placeholder>
                <w:docPart w:val="AFAA57B4E7314A83B566CBC47E7F31DD"/>
              </w:placeholder>
              <w:showingPlcHdr/>
            </w:sdtPr>
            <w:sdtEndPr/>
            <w:sdtContent>
              <w:p w14:paraId="186FEE25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6412C9CA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5EA3DC2A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595174796"/>
              <w:placeholder>
                <w:docPart w:val="69EE4F4D52064C8F888B04C9123F4744"/>
              </w:placeholder>
              <w:showingPlcHdr/>
            </w:sdtPr>
            <w:sdtEndPr/>
            <w:sdtContent>
              <w:p w14:paraId="4F422EEB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390ECA48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2042620202"/>
              <w:placeholder>
                <w:docPart w:val="1F5826B2012B49D5A338FB70F0A2A58E"/>
              </w:placeholder>
              <w:showingPlcHdr/>
            </w:sdtPr>
            <w:sdtEndPr/>
            <w:sdtContent>
              <w:p w14:paraId="07730EFE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7B126B2B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490E29EA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619491842"/>
              <w:placeholder>
                <w:docPart w:val="57D45B6521F5431680562F5E1B88581F"/>
              </w:placeholder>
              <w:showingPlcHdr/>
            </w:sdtPr>
            <w:sdtEndPr/>
            <w:sdtContent>
              <w:p w14:paraId="3F6AC129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7D8122D9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575894233"/>
              <w:placeholder>
                <w:docPart w:val="1C226BD9A7824459963BB1E5BAE525DD"/>
              </w:placeholder>
              <w:showingPlcHdr/>
            </w:sdtPr>
            <w:sdtEndPr/>
            <w:sdtContent>
              <w:p w14:paraId="5E22E0AE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324C6228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1343947B" w14:textId="77777777" w:rsidR="00791960" w:rsidRDefault="00791960" w:rsidP="00E704AD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990368886"/>
              <w:placeholder>
                <w:docPart w:val="5762F52BDB244FD2BDBF03C480774135"/>
              </w:placeholder>
              <w:showingPlcHdr/>
            </w:sdtPr>
            <w:sdtEndPr/>
            <w:sdtContent>
              <w:p w14:paraId="5BB84C26" w14:textId="22A3DEAB" w:rsidR="00791960" w:rsidRPr="00A825B5" w:rsidRDefault="00791960" w:rsidP="00E704AD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7EAEDF28" w14:textId="6D43C3B8" w:rsidR="00791960" w:rsidRPr="006C15AF" w:rsidRDefault="00791960" w:rsidP="00A825B5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684243726"/>
              <w:placeholder>
                <w:docPart w:val="619C40CA1AA340298E9590098533B9EF"/>
              </w:placeholder>
              <w:showingPlcHdr/>
            </w:sdtPr>
            <w:sdtEndPr/>
            <w:sdtContent>
              <w:p w14:paraId="15B3EB08" w14:textId="4DFF82E1" w:rsidR="00791960" w:rsidRPr="00D32962" w:rsidRDefault="00791960" w:rsidP="000F0D22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509ABE4E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3AE7B77D" w14:textId="77777777" w:rsidR="00791960" w:rsidRDefault="00791960" w:rsidP="00E704AD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135522307"/>
              <w:placeholder>
                <w:docPart w:val="DF79BFF8018C4670BFCC9CBD1947A208"/>
              </w:placeholder>
              <w:showingPlcHdr/>
            </w:sdtPr>
            <w:sdtEndPr/>
            <w:sdtContent>
              <w:p w14:paraId="7B1FA1EB" w14:textId="66771A83" w:rsidR="00791960" w:rsidRPr="00A825B5" w:rsidRDefault="00791960" w:rsidP="00E704AD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5AB82BCF" w14:textId="6994DB0B" w:rsidR="00791960" w:rsidRDefault="00791960" w:rsidP="00E704AD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78752749"/>
              <w:placeholder>
                <w:docPart w:val="D192B9956E10489391225FB24B6B9220"/>
              </w:placeholder>
              <w:showingPlcHdr/>
            </w:sdtPr>
            <w:sdtEndPr/>
            <w:sdtContent>
              <w:p w14:paraId="4C00AA86" w14:textId="66757E43" w:rsidR="00791960" w:rsidRPr="00D32962" w:rsidRDefault="00791960" w:rsidP="00E704AD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</w:tbl>
    <w:p w14:paraId="48B6C58B" w14:textId="11811511" w:rsidR="00AE3643" w:rsidRDefault="008812F7" w:rsidP="008A4738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Säkerhetsprövning</w:t>
      </w:r>
      <w:r w:rsidR="00AE3643">
        <w:rPr>
          <w:sz w:val="24"/>
          <w:szCs w:val="24"/>
        </w:rPr>
        <w:t xml:space="preserve"> och samtycke</w:t>
      </w:r>
    </w:p>
    <w:tbl>
      <w:tblPr>
        <w:tblStyle w:val="Tabellrutnt"/>
        <w:tblW w:w="8925" w:type="dxa"/>
        <w:tblLook w:val="01E0" w:firstRow="1" w:lastRow="1" w:firstColumn="1" w:lastColumn="1" w:noHBand="0" w:noVBand="0"/>
      </w:tblPr>
      <w:tblGrid>
        <w:gridCol w:w="8925"/>
      </w:tblGrid>
      <w:tr w:rsidR="00E704AD" w:rsidRPr="006C15AF" w14:paraId="3F206416" w14:textId="77777777" w:rsidTr="00183E4F">
        <w:trPr>
          <w:trHeight w:val="626"/>
        </w:trPr>
        <w:tc>
          <w:tcPr>
            <w:tcW w:w="8925" w:type="dxa"/>
          </w:tcPr>
          <w:p w14:paraId="693B76D9" w14:textId="2726F179" w:rsidR="00E704AD" w:rsidRDefault="00E704AD" w:rsidP="008812F7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Ovanstående person/personer har:</w:t>
            </w:r>
          </w:p>
          <w:p w14:paraId="19CC0109" w14:textId="145472DE" w:rsidR="00E704AD" w:rsidRPr="00183E4F" w:rsidRDefault="006F6672" w:rsidP="008812F7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position w:val="4"/>
                  <w:sz w:val="22"/>
                  <w:szCs w:val="22"/>
                </w:rPr>
                <w:id w:val="-21126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6E">
                  <w:rPr>
                    <w:rFonts w:ascii="MS Gothic" w:eastAsia="MS Gothic" w:hAnsi="MS Gothic" w:cstheme="majorHAnsi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E704AD" w:rsidRPr="00D32962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 xml:space="preserve"> </w:t>
            </w:r>
            <w:r w:rsidR="00E704AD" w:rsidRPr="00183E4F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>Genomgått grundutredning och bedöms så här långt uppfylla kraven för godkänd säkerhetsprövning</w:t>
            </w:r>
          </w:p>
          <w:p w14:paraId="3CCD66F5" w14:textId="3BDFBDC7" w:rsidR="00E704AD" w:rsidRPr="00D32962" w:rsidRDefault="006F6672" w:rsidP="008812F7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position w:val="4"/>
                  <w:sz w:val="22"/>
                  <w:szCs w:val="22"/>
                </w:rPr>
                <w:id w:val="19434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6E">
                  <w:rPr>
                    <w:rFonts w:ascii="MS Gothic" w:eastAsia="MS Gothic" w:hAnsi="MS Gothic" w:cstheme="majorHAnsi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E704AD" w:rsidRPr="00D32962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 xml:space="preserve"> </w:t>
            </w:r>
            <w:r w:rsidR="00E704AD" w:rsidRPr="00183E4F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>Samtyckt till registerkontroll och ev. särskild person</w:t>
            </w:r>
            <w:r w:rsidR="00E704AD" w:rsidRPr="00183E4F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softHyphen/>
              <w:t>utredning</w:t>
            </w:r>
          </w:p>
        </w:tc>
      </w:tr>
    </w:tbl>
    <w:p w14:paraId="56B65D0A" w14:textId="442D2207" w:rsidR="00183E4F" w:rsidRDefault="00183E4F" w:rsidP="00183E4F">
      <w:pPr>
        <w:pStyle w:val="Rubrik1"/>
        <w:spacing w:after="120" w:line="240" w:lineRule="auto"/>
        <w:rPr>
          <w:sz w:val="24"/>
          <w:szCs w:val="24"/>
        </w:rPr>
      </w:pPr>
      <w:bookmarkStart w:id="0" w:name="_Hlk190268232"/>
      <w:r>
        <w:rPr>
          <w:sz w:val="24"/>
          <w:szCs w:val="24"/>
        </w:rPr>
        <w:t>Obligatoriskt underlag</w:t>
      </w:r>
      <w:r w:rsidR="001C011D">
        <w:rPr>
          <w:sz w:val="24"/>
          <w:szCs w:val="24"/>
        </w:rPr>
        <w:t xml:space="preserve"> </w:t>
      </w:r>
    </w:p>
    <w:p w14:paraId="700653F2" w14:textId="499CAF50" w:rsidR="001C011D" w:rsidRDefault="006F6672" w:rsidP="00791960">
      <w:pPr>
        <w:rPr>
          <w:rFonts w:asciiTheme="majorHAnsi" w:hAnsiTheme="majorHAnsi" w:cstheme="majorHAnsi"/>
          <w:sz w:val="18"/>
          <w:szCs w:val="18"/>
          <w:lang w:eastAsia="en-US"/>
        </w:rPr>
      </w:pPr>
      <w:sdt>
        <w:sdtPr>
          <w:rPr>
            <w:rFonts w:asciiTheme="majorHAnsi" w:hAnsiTheme="majorHAnsi" w:cstheme="majorHAnsi"/>
            <w:sz w:val="18"/>
            <w:szCs w:val="18"/>
            <w:lang w:eastAsia="en-US"/>
          </w:rPr>
          <w:id w:val="6692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346E">
            <w:rPr>
              <w:rFonts w:ascii="MS Gothic" w:eastAsia="MS Gothic" w:hAnsi="MS Gothic" w:cstheme="majorHAnsi" w:hint="eastAsia"/>
              <w:sz w:val="18"/>
              <w:szCs w:val="18"/>
              <w:lang w:eastAsia="en-US"/>
            </w:rPr>
            <w:t>☐</w:t>
          </w:r>
        </w:sdtContent>
      </w:sdt>
      <w:r w:rsidR="00183E4F" w:rsidRPr="00C63179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183E4F">
        <w:rPr>
          <w:rFonts w:asciiTheme="majorHAnsi" w:hAnsiTheme="majorHAnsi" w:cstheme="majorHAnsi"/>
          <w:sz w:val="18"/>
          <w:szCs w:val="18"/>
          <w:lang w:eastAsia="en-US"/>
        </w:rPr>
        <w:t xml:space="preserve">Säkerhetspolisens blankett </w:t>
      </w:r>
      <w:r w:rsidR="00183E4F" w:rsidRPr="00183E4F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Ansökan om registerkontroll</w:t>
      </w:r>
      <w:r w:rsidR="00183E4F">
        <w:rPr>
          <w:rFonts w:asciiTheme="majorHAnsi" w:hAnsiTheme="majorHAnsi" w:cstheme="majorHAnsi"/>
          <w:sz w:val="18"/>
          <w:szCs w:val="18"/>
          <w:lang w:eastAsia="en-US"/>
        </w:rPr>
        <w:t xml:space="preserve"> bifogas för respektive person</w:t>
      </w:r>
      <w:r w:rsidR="00FD2921">
        <w:rPr>
          <w:rFonts w:asciiTheme="majorHAnsi" w:hAnsiTheme="majorHAnsi" w:cstheme="majorHAnsi"/>
          <w:sz w:val="18"/>
          <w:szCs w:val="18"/>
          <w:lang w:eastAsia="en-US"/>
        </w:rPr>
        <w:t>.</w:t>
      </w:r>
    </w:p>
    <w:p w14:paraId="51ACF9A6" w14:textId="68407A42" w:rsidR="001C011D" w:rsidRPr="00FD2921" w:rsidRDefault="001C011D" w:rsidP="00804D31">
      <w:pPr>
        <w:pStyle w:val="Rubrik4"/>
        <w:rPr>
          <w:i/>
          <w:iCs w:val="0"/>
          <w:sz w:val="20"/>
        </w:rPr>
      </w:pPr>
      <w:r w:rsidRPr="00FD2921">
        <w:rPr>
          <w:i/>
          <w:iCs w:val="0"/>
          <w:sz w:val="20"/>
          <w:szCs w:val="20"/>
        </w:rPr>
        <w:t>Vid ansökan om registerkontroll för personer i säkerhetsklass 2</w:t>
      </w:r>
    </w:p>
    <w:p w14:paraId="14012584" w14:textId="668C7DA9" w:rsidR="00791960" w:rsidRPr="009270F3" w:rsidRDefault="006F6672" w:rsidP="00183E4F">
      <w:pPr>
        <w:rPr>
          <w:rFonts w:asciiTheme="majorHAnsi" w:hAnsiTheme="majorHAnsi" w:cstheme="majorHAnsi"/>
          <w:sz w:val="18"/>
          <w:szCs w:val="18"/>
          <w:lang w:eastAsia="en-US"/>
        </w:rPr>
      </w:pPr>
      <w:sdt>
        <w:sdtPr>
          <w:rPr>
            <w:rFonts w:asciiTheme="majorHAnsi" w:hAnsiTheme="majorHAnsi" w:cstheme="majorHAnsi"/>
            <w:sz w:val="18"/>
            <w:szCs w:val="18"/>
            <w:lang w:eastAsia="en-US"/>
          </w:rPr>
          <w:id w:val="-1666861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346E">
            <w:rPr>
              <w:rFonts w:ascii="MS Gothic" w:eastAsia="MS Gothic" w:hAnsi="MS Gothic" w:cstheme="majorHAnsi" w:hint="eastAsia"/>
              <w:sz w:val="18"/>
              <w:szCs w:val="18"/>
              <w:lang w:eastAsia="en-US"/>
            </w:rPr>
            <w:t>☐</w:t>
          </w:r>
        </w:sdtContent>
      </w:sdt>
      <w:r w:rsidR="00791960" w:rsidRPr="00C63179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E053F3">
        <w:rPr>
          <w:rFonts w:asciiTheme="majorHAnsi" w:hAnsiTheme="majorHAnsi" w:cstheme="majorHAnsi"/>
          <w:sz w:val="18"/>
          <w:szCs w:val="18"/>
          <w:lang w:eastAsia="en-US"/>
        </w:rPr>
        <w:t xml:space="preserve">Säkerhetspolisens blankett </w:t>
      </w:r>
      <w:r w:rsidR="001C011D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S</w:t>
      </w:r>
      <w:r w:rsidR="00791960" w:rsidRPr="00804D31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 xml:space="preserve">ärskild personutredning klass </w:t>
      </w:r>
      <w:r w:rsidR="001C011D" w:rsidRPr="001C011D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2</w:t>
      </w:r>
      <w:r w:rsidR="001C011D">
        <w:rPr>
          <w:rFonts w:asciiTheme="majorHAnsi" w:hAnsiTheme="majorHAnsi" w:cstheme="majorHAnsi"/>
          <w:sz w:val="18"/>
          <w:szCs w:val="18"/>
          <w:lang w:eastAsia="en-US"/>
        </w:rPr>
        <w:t xml:space="preserve"> bifogas</w:t>
      </w:r>
      <w:r w:rsidR="00E053F3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1C011D">
        <w:rPr>
          <w:rFonts w:asciiTheme="majorHAnsi" w:hAnsiTheme="majorHAnsi" w:cstheme="majorHAnsi"/>
          <w:sz w:val="18"/>
          <w:szCs w:val="18"/>
          <w:lang w:eastAsia="en-US"/>
        </w:rPr>
        <w:t>för respektive person i säkerhetsklass 2</w:t>
      </w:r>
      <w:r w:rsidR="00FD2921">
        <w:rPr>
          <w:rFonts w:asciiTheme="majorHAnsi" w:hAnsiTheme="majorHAnsi" w:cstheme="majorHAnsi"/>
          <w:sz w:val="18"/>
          <w:szCs w:val="18"/>
          <w:lang w:eastAsia="en-US"/>
        </w:rPr>
        <w:t>.</w:t>
      </w:r>
    </w:p>
    <w:p w14:paraId="2A68500F" w14:textId="77777777" w:rsidR="00A825B5" w:rsidRDefault="00A825B5" w:rsidP="00A825B5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Verksamhetsutövarens u</w:t>
      </w:r>
      <w:r w:rsidRPr="00252F4F">
        <w:rPr>
          <w:sz w:val="24"/>
          <w:szCs w:val="24"/>
        </w:rPr>
        <w:t>nderskrift</w:t>
      </w:r>
    </w:p>
    <w:p w14:paraId="7ED40B3D" w14:textId="77777777" w:rsidR="00A825B5" w:rsidRDefault="00A825B5" w:rsidP="00A825B5">
      <w:pPr>
        <w:rPr>
          <w:rFonts w:ascii="Arial" w:hAnsi="Arial" w:cs="Arial"/>
          <w:sz w:val="18"/>
          <w:szCs w:val="18"/>
        </w:rPr>
      </w:pPr>
      <w:r w:rsidRPr="006B25EC">
        <w:rPr>
          <w:rFonts w:ascii="Arial" w:hAnsi="Arial" w:cs="Arial"/>
          <w:sz w:val="18"/>
          <w:szCs w:val="18"/>
        </w:rPr>
        <w:t>Undertecknad intygar att ovan uppgifter är korrekta</w:t>
      </w:r>
    </w:p>
    <w:tbl>
      <w:tblPr>
        <w:tblStyle w:val="Tabellrutnt"/>
        <w:tblW w:w="8364" w:type="dxa"/>
        <w:tblBorders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425"/>
        <w:gridCol w:w="3686"/>
      </w:tblGrid>
      <w:tr w:rsidR="007159D6" w:rsidRPr="006C15AF" w14:paraId="42E351BA" w14:textId="77777777" w:rsidTr="00DC4AA2">
        <w:trPr>
          <w:trHeight w:val="851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2078963549"/>
              <w:placeholder>
                <w:docPart w:val="FF28E117357342EC8888CEA98DF55157"/>
              </w:placeholder>
              <w:showingPlcHdr/>
            </w:sdtPr>
            <w:sdtEndPr/>
            <w:sdtContent>
              <w:p w14:paraId="7AC55D9F" w14:textId="0CB90FAD" w:rsidR="007159D6" w:rsidRPr="00D32962" w:rsidRDefault="00D32962" w:rsidP="00DC4AA2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0A5A92E" w14:textId="77777777" w:rsidR="007159D6" w:rsidRPr="006C15AF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E580C78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  <w:tr w:rsidR="007159D6" w:rsidRPr="006C15AF" w14:paraId="5B343627" w14:textId="77777777" w:rsidTr="00DC4AA2">
        <w:trPr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</w:tcPr>
          <w:p w14:paraId="25C334CC" w14:textId="77777777" w:rsidR="007159D6" w:rsidRPr="009A7802" w:rsidRDefault="007159D6" w:rsidP="00DE562B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Ort och datum</w:t>
            </w:r>
          </w:p>
          <w:p w14:paraId="4CCD42FC" w14:textId="77777777" w:rsidR="007159D6" w:rsidRPr="006C15AF" w:rsidRDefault="007159D6" w:rsidP="000D07BD">
            <w:pPr>
              <w:pStyle w:val="text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98FA552" w14:textId="77777777" w:rsidR="007159D6" w:rsidRPr="006C15AF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6C62A96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4B5C7044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5A05D862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344BCE40" w14:textId="2C3ED724" w:rsidR="007159D6" w:rsidRPr="00713BC2" w:rsidRDefault="007159D6" w:rsidP="000D07BD">
            <w:pPr>
              <w:pStyle w:val="text"/>
              <w:rPr>
                <w:rFonts w:asciiTheme="majorHAnsi" w:hAnsiTheme="majorHAnsi" w:cstheme="majorHAnsi"/>
                <w:position w:val="4"/>
              </w:rPr>
            </w:pPr>
          </w:p>
        </w:tc>
      </w:tr>
      <w:tr w:rsidR="007159D6" w:rsidRPr="006C15AF" w14:paraId="74744A0A" w14:textId="77777777" w:rsidTr="00DC4AA2">
        <w:trPr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D5BDDA5" w14:textId="53D8FE65" w:rsidR="007159D6" w:rsidRPr="00DC4AA2" w:rsidRDefault="007159D6" w:rsidP="00DE562B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Underskrift</w:t>
            </w:r>
            <w:r w:rsidRPr="006C15AF">
              <w:rPr>
                <w:position w:val="4"/>
                <w:sz w:val="18"/>
                <w:szCs w:val="18"/>
              </w:rPr>
              <w:t xml:space="preserve"> </w:t>
            </w:r>
          </w:p>
          <w:p w14:paraId="2841093C" w14:textId="77777777" w:rsidR="007159D6" w:rsidRPr="00AD3E59" w:rsidRDefault="007159D6" w:rsidP="00DC4AA2">
            <w:pPr>
              <w:pStyle w:val="text"/>
              <w:rPr>
                <w:rFonts w:asciiTheme="majorHAnsi" w:hAnsiTheme="majorHAnsi" w:cstheme="majorHAnsi"/>
                <w:position w:val="4"/>
                <w:szCs w:val="24"/>
              </w:rPr>
            </w:pP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774474784"/>
              <w:placeholder>
                <w:docPart w:val="350835E2E5DB4AF69E487791CB4DEA47"/>
              </w:placeholder>
              <w:showingPlcHdr/>
            </w:sdtPr>
            <w:sdtEndPr/>
            <w:sdtContent>
              <w:p w14:paraId="3852C94D" w14:textId="24C27D91" w:rsidR="007159D6" w:rsidRPr="00D32962" w:rsidRDefault="00D32962" w:rsidP="00DC4AA2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0157F4" w14:textId="77777777" w:rsidR="007159D6" w:rsidRPr="009A7802" w:rsidRDefault="007159D6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838835395"/>
              <w:placeholder>
                <w:docPart w:val="9E0297FCFE80480D9767C96A7A20C561"/>
              </w:placeholder>
              <w:showingPlcHdr/>
            </w:sdtPr>
            <w:sdtEndPr/>
            <w:sdtContent>
              <w:p w14:paraId="2B9E56CA" w14:textId="30F624B3" w:rsidR="007159D6" w:rsidRPr="00D32962" w:rsidRDefault="00D32962" w:rsidP="00DC4AA2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159D6" w:rsidRPr="006C15AF" w14:paraId="179FD722" w14:textId="77777777" w:rsidTr="00D32962">
        <w:trPr>
          <w:trHeight w:val="284"/>
        </w:trPr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2C49467D" w14:textId="77777777" w:rsidR="007159D6" w:rsidRPr="006C15AF" w:rsidRDefault="007159D6" w:rsidP="00DE562B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Namnförtydligande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21EFC5" w14:textId="77777777" w:rsidR="007159D6" w:rsidRPr="009A7802" w:rsidRDefault="007159D6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8218C" w14:textId="42CE8CE6" w:rsidR="007159D6" w:rsidRPr="009A7802" w:rsidRDefault="00C8180D" w:rsidP="00DE562B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Titel</w:t>
            </w:r>
          </w:p>
          <w:p w14:paraId="5C2BCE8D" w14:textId="77777777" w:rsidR="007159D6" w:rsidRPr="006C15AF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</w:tbl>
    <w:p w14:paraId="660B189B" w14:textId="77777777" w:rsidR="00A825B5" w:rsidRPr="009A7802" w:rsidRDefault="00A825B5" w:rsidP="00A825B5">
      <w:pPr>
        <w:rPr>
          <w:rFonts w:ascii="Arial" w:hAnsi="Arial" w:cs="Arial"/>
          <w:sz w:val="20"/>
          <w:lang w:eastAsia="en-US"/>
        </w:rPr>
      </w:pPr>
    </w:p>
    <w:bookmarkEnd w:id="0"/>
    <w:p w14:paraId="41F67683" w14:textId="77777777" w:rsidR="00A825B5" w:rsidRDefault="00A825B5" w:rsidP="007D0B64">
      <w:pPr>
        <w:pStyle w:val="Huvudrubrik"/>
      </w:pPr>
    </w:p>
    <w:p w14:paraId="74AF69A4" w14:textId="77777777" w:rsidR="00D230FD" w:rsidRDefault="00A825B5">
      <w:pPr>
        <w:spacing w:after="240" w:line="288" w:lineRule="auto"/>
        <w:sectPr w:rsidR="00D230FD" w:rsidSect="00183E4F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31" w:right="2948" w:bottom="1701" w:left="1588" w:header="567" w:footer="709" w:gutter="0"/>
          <w:cols w:space="708"/>
          <w:titlePg/>
          <w:docGrid w:linePitch="360"/>
        </w:sectPr>
      </w:pPr>
      <w:r>
        <w:br w:type="page"/>
      </w:r>
    </w:p>
    <w:p w14:paraId="25423553" w14:textId="77777777" w:rsidR="00D230FD" w:rsidRDefault="007D0B64" w:rsidP="00D230FD">
      <w:pPr>
        <w:pStyle w:val="Rubrik2"/>
      </w:pPr>
      <w:r>
        <w:lastRenderedPageBreak/>
        <w:t>Anvisningar</w:t>
      </w:r>
    </w:p>
    <w:p w14:paraId="5E4F5E88" w14:textId="356A5601" w:rsidR="00FA49B8" w:rsidRPr="00D230FD" w:rsidRDefault="00FA49B8" w:rsidP="00D230FD">
      <w:pPr>
        <w:rPr>
          <w:color w:val="000000"/>
          <w:sz w:val="20"/>
        </w:rPr>
      </w:pPr>
      <w:r w:rsidRPr="00D230FD">
        <w:rPr>
          <w:sz w:val="20"/>
        </w:rPr>
        <w:t xml:space="preserve">Verksamhetsutövaren </w:t>
      </w:r>
      <w:r w:rsidR="00E6715F">
        <w:rPr>
          <w:sz w:val="20"/>
        </w:rPr>
        <w:t>ska</w:t>
      </w:r>
      <w:r w:rsidRPr="00D230FD">
        <w:rPr>
          <w:sz w:val="20"/>
        </w:rPr>
        <w:t xml:space="preserve"> använda denna blankett för att bekräfta att grundutredning med lämplighetsprövning är gjord </w:t>
      </w:r>
      <w:r w:rsidR="00E6715F">
        <w:rPr>
          <w:sz w:val="20"/>
        </w:rPr>
        <w:t>och</w:t>
      </w:r>
      <w:r w:rsidRPr="00D230FD">
        <w:rPr>
          <w:sz w:val="20"/>
        </w:rPr>
        <w:t xml:space="preserve"> att samtycke till registerkontroll </w:t>
      </w:r>
      <w:r w:rsidR="005648F7">
        <w:rPr>
          <w:sz w:val="20"/>
        </w:rPr>
        <w:t xml:space="preserve">och </w:t>
      </w:r>
      <w:r w:rsidR="00197B6C">
        <w:rPr>
          <w:sz w:val="20"/>
        </w:rPr>
        <w:t>i förekommande fall</w:t>
      </w:r>
      <w:r w:rsidR="005648F7">
        <w:rPr>
          <w:sz w:val="20"/>
        </w:rPr>
        <w:t xml:space="preserve"> särskild personutredning </w:t>
      </w:r>
      <w:r w:rsidRPr="00D230FD">
        <w:rPr>
          <w:sz w:val="20"/>
        </w:rPr>
        <w:t>är inhämtat</w:t>
      </w:r>
      <w:r w:rsidR="00FD2921">
        <w:rPr>
          <w:sz w:val="20"/>
        </w:rPr>
        <w:t xml:space="preserve"> för respektive person</w:t>
      </w:r>
      <w:r w:rsidRPr="00D230FD">
        <w:rPr>
          <w:sz w:val="20"/>
        </w:rPr>
        <w:t xml:space="preserve">, </w:t>
      </w:r>
      <w:r w:rsidRPr="00D230FD">
        <w:rPr>
          <w:color w:val="000000"/>
          <w:sz w:val="20"/>
        </w:rPr>
        <w:t xml:space="preserve">se Finansinspektionen föreskrifter (FFFS 2022:17) om säkerhetsskydd. </w:t>
      </w:r>
    </w:p>
    <w:p w14:paraId="50B702CB" w14:textId="77777777" w:rsidR="00FA49B8" w:rsidRPr="00D230FD" w:rsidRDefault="00FA49B8" w:rsidP="00D230FD">
      <w:pPr>
        <w:rPr>
          <w:sz w:val="20"/>
        </w:rPr>
      </w:pPr>
    </w:p>
    <w:p w14:paraId="07D3DC17" w14:textId="7F978E45" w:rsidR="00040EF8" w:rsidRDefault="00FA49B8" w:rsidP="00D230FD">
      <w:pPr>
        <w:rPr>
          <w:sz w:val="20"/>
        </w:rPr>
      </w:pPr>
      <w:r w:rsidRPr="00D230FD">
        <w:rPr>
          <w:sz w:val="20"/>
        </w:rPr>
        <w:t>Till blanketten bifogas</w:t>
      </w:r>
      <w:r w:rsidR="00197B6C">
        <w:rPr>
          <w:sz w:val="20"/>
        </w:rPr>
        <w:t xml:space="preserve"> </w:t>
      </w:r>
      <w:r w:rsidRPr="00D230FD">
        <w:rPr>
          <w:sz w:val="20"/>
        </w:rPr>
        <w:t>en ansökan om registerkontroll</w:t>
      </w:r>
      <w:r w:rsidR="002D3F34">
        <w:rPr>
          <w:sz w:val="20"/>
        </w:rPr>
        <w:t>, i förekommande fall med</w:t>
      </w:r>
      <w:r w:rsidRPr="00D230FD">
        <w:rPr>
          <w:sz w:val="20"/>
        </w:rPr>
        <w:t xml:space="preserve"> särskild personutredning</w:t>
      </w:r>
      <w:r w:rsidR="00183E4F">
        <w:rPr>
          <w:sz w:val="20"/>
        </w:rPr>
        <w:t>, för respektive person</w:t>
      </w:r>
      <w:r w:rsidR="00197B6C">
        <w:rPr>
          <w:sz w:val="20"/>
        </w:rPr>
        <w:t>. Blanketter för ansökan om registerkontroll och särskild personutredning</w:t>
      </w:r>
      <w:r w:rsidRPr="00D230FD">
        <w:rPr>
          <w:sz w:val="20"/>
        </w:rPr>
        <w:t xml:space="preserve"> finns på Säkerhetspolisens </w:t>
      </w:r>
      <w:r w:rsidR="00197B6C">
        <w:rPr>
          <w:sz w:val="20"/>
        </w:rPr>
        <w:t>webbplats</w:t>
      </w:r>
      <w:r w:rsidRPr="00D230FD">
        <w:rPr>
          <w:sz w:val="20"/>
        </w:rPr>
        <w:t>.</w:t>
      </w:r>
      <w:r w:rsidR="00FD2921">
        <w:rPr>
          <w:sz w:val="20"/>
        </w:rPr>
        <w:t xml:space="preserve"> </w:t>
      </w:r>
    </w:p>
    <w:p w14:paraId="09BBD980" w14:textId="77777777" w:rsidR="00040EF8" w:rsidRDefault="00040EF8" w:rsidP="00D230FD">
      <w:pPr>
        <w:rPr>
          <w:sz w:val="20"/>
        </w:rPr>
      </w:pPr>
    </w:p>
    <w:p w14:paraId="0C728A41" w14:textId="65AF1B6C" w:rsidR="007D0B64" w:rsidRPr="00D230FD" w:rsidRDefault="00FD2921" w:rsidP="00D230FD">
      <w:pPr>
        <w:rPr>
          <w:sz w:val="20"/>
        </w:rPr>
      </w:pPr>
      <w:r>
        <w:rPr>
          <w:sz w:val="20"/>
        </w:rPr>
        <w:t xml:space="preserve">Vid ifyllnad av </w:t>
      </w:r>
      <w:r w:rsidRPr="00942CA7">
        <w:rPr>
          <w:sz w:val="20"/>
        </w:rPr>
        <w:t>Säkerhetspolisens blankett</w:t>
      </w:r>
      <w:r w:rsidRPr="0031332F">
        <w:rPr>
          <w:i/>
          <w:iCs/>
          <w:sz w:val="20"/>
        </w:rPr>
        <w:t xml:space="preserve"> </w:t>
      </w:r>
      <w:r>
        <w:rPr>
          <w:i/>
          <w:iCs/>
          <w:sz w:val="20"/>
        </w:rPr>
        <w:t xml:space="preserve">Ansökan om registerkontroll </w:t>
      </w:r>
      <w:r>
        <w:rPr>
          <w:sz w:val="20"/>
        </w:rPr>
        <w:t>ska rutan ”</w:t>
      </w:r>
      <w:r>
        <w:rPr>
          <w:i/>
          <w:iCs/>
          <w:sz w:val="20"/>
        </w:rPr>
        <w:t>Verksamhetsutövarens/Tillsynsmyndigheten/Kommunens/Regionens underskrift”</w:t>
      </w:r>
      <w:r>
        <w:rPr>
          <w:sz w:val="20"/>
        </w:rPr>
        <w:t xml:space="preserve"> inte skrivas under av verksamhetsutövaren. Detta görs av Finansinspektionen.</w:t>
      </w:r>
    </w:p>
    <w:p w14:paraId="4901B65B" w14:textId="77777777" w:rsidR="00D230FD" w:rsidRDefault="00D230FD" w:rsidP="00D230FD">
      <w:pPr>
        <w:rPr>
          <w:sz w:val="20"/>
        </w:rPr>
      </w:pPr>
    </w:p>
    <w:p w14:paraId="7D8744BD" w14:textId="2C952566" w:rsidR="00D230FD" w:rsidRPr="006279AB" w:rsidRDefault="00E6715F" w:rsidP="00D230FD">
      <w:pPr>
        <w:rPr>
          <w:i/>
          <w:iCs/>
          <w:sz w:val="20"/>
        </w:rPr>
      </w:pPr>
      <w:r>
        <w:rPr>
          <w:i/>
          <w:iCs/>
          <w:sz w:val="20"/>
        </w:rPr>
        <w:t>Blanketten</w:t>
      </w:r>
      <w:r w:rsidR="00D230FD" w:rsidRPr="006279AB">
        <w:rPr>
          <w:i/>
          <w:iCs/>
          <w:sz w:val="20"/>
        </w:rPr>
        <w:t xml:space="preserve"> skickas till</w:t>
      </w:r>
      <w:r w:rsidR="006279AB" w:rsidRPr="006279AB">
        <w:rPr>
          <w:i/>
          <w:iCs/>
          <w:sz w:val="20"/>
        </w:rPr>
        <w:t>:</w:t>
      </w:r>
    </w:p>
    <w:p w14:paraId="49650AFC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Finansinspektionen</w:t>
      </w:r>
    </w:p>
    <w:p w14:paraId="446336FE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Säkerhetsskyddstillsyn</w:t>
      </w:r>
    </w:p>
    <w:p w14:paraId="2D41991F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Box 7821</w:t>
      </w:r>
    </w:p>
    <w:p w14:paraId="489C14DA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103 97 Stockholm</w:t>
      </w:r>
    </w:p>
    <w:p w14:paraId="26D8B9D3" w14:textId="77777777" w:rsidR="00D230FD" w:rsidRPr="00D230FD" w:rsidRDefault="00D230FD" w:rsidP="00D230FD">
      <w:pPr>
        <w:rPr>
          <w:sz w:val="20"/>
        </w:rPr>
      </w:pPr>
    </w:p>
    <w:p w14:paraId="20F623D4" w14:textId="467131B1" w:rsidR="00FA49B8" w:rsidRPr="00D230FD" w:rsidRDefault="00D230FD" w:rsidP="00D230FD">
      <w:pPr>
        <w:rPr>
          <w:sz w:val="20"/>
        </w:rPr>
      </w:pPr>
      <w:r w:rsidRPr="00D230FD">
        <w:rPr>
          <w:sz w:val="20"/>
        </w:rPr>
        <w:t>Om blanketten innehåller säkerhets</w:t>
      </w:r>
      <w:r w:rsidRPr="00D230FD">
        <w:rPr>
          <w:sz w:val="20"/>
        </w:rPr>
        <w:softHyphen/>
        <w:t>skyddsklassificerade uppgifter ska försändelsen skickas med lämpligt säkerhetsskydd.</w:t>
      </w:r>
    </w:p>
    <w:p w14:paraId="1B239D68" w14:textId="77777777" w:rsidR="00804D31" w:rsidRDefault="00804D31" w:rsidP="00804D31">
      <w:pPr>
        <w:pStyle w:val="Rubrik4"/>
      </w:pPr>
      <w:r>
        <w:t>Försättsblad</w:t>
      </w:r>
    </w:p>
    <w:p w14:paraId="405A600B" w14:textId="496DD664" w:rsidR="00804D31" w:rsidRPr="00804D31" w:rsidRDefault="00FD2921" w:rsidP="00804D31">
      <w:pPr>
        <w:rPr>
          <w:sz w:val="20"/>
        </w:rPr>
      </w:pPr>
      <w:r>
        <w:rPr>
          <w:sz w:val="20"/>
        </w:rPr>
        <w:t xml:space="preserve">Försättsbladet kan användas för flera registerkontroller. </w:t>
      </w:r>
      <w:r w:rsidR="00804D31">
        <w:rPr>
          <w:sz w:val="20"/>
        </w:rPr>
        <w:t>V</w:t>
      </w:r>
      <w:r w:rsidR="00804D31" w:rsidRPr="00804D31">
        <w:rPr>
          <w:sz w:val="20"/>
        </w:rPr>
        <w:t xml:space="preserve">id ansökan om registerkontroll för fler än fem personer, ska ett nytt försättsblad </w:t>
      </w:r>
      <w:r w:rsidR="00804D31">
        <w:rPr>
          <w:sz w:val="20"/>
        </w:rPr>
        <w:t>användas.</w:t>
      </w:r>
    </w:p>
    <w:p w14:paraId="14C783CC" w14:textId="3E7663AD" w:rsidR="007A4674" w:rsidRDefault="007A4674" w:rsidP="00D230FD">
      <w:pPr>
        <w:pStyle w:val="Rubrik4"/>
      </w:pPr>
      <w:r w:rsidRPr="00D230FD">
        <w:t>Verksamhetsutövarens underskrift</w:t>
      </w:r>
    </w:p>
    <w:p w14:paraId="5FC88D7B" w14:textId="685EC42C" w:rsidR="00DC0003" w:rsidRDefault="00C8180D" w:rsidP="00C8180D">
      <w:pPr>
        <w:rPr>
          <w:sz w:val="20"/>
        </w:rPr>
      </w:pPr>
      <w:r>
        <w:rPr>
          <w:sz w:val="20"/>
        </w:rPr>
        <w:t xml:space="preserve">Blanketten ska skrivas under av säkerhetsskyddschefen </w:t>
      </w:r>
      <w:r w:rsidRPr="00361E83">
        <w:rPr>
          <w:sz w:val="20"/>
        </w:rPr>
        <w:t>eller</w:t>
      </w:r>
      <w:r>
        <w:rPr>
          <w:sz w:val="20"/>
        </w:rPr>
        <w:t xml:space="preserve"> annan behörig person. </w:t>
      </w:r>
    </w:p>
    <w:p w14:paraId="6F513E1A" w14:textId="55398F74" w:rsidR="00F2453B" w:rsidRPr="00D230FD" w:rsidRDefault="007D0B64" w:rsidP="00D230FD">
      <w:pPr>
        <w:pStyle w:val="Rubrik4"/>
      </w:pPr>
      <w:r w:rsidRPr="00D230FD">
        <w:t>Information om Finansinspektionens behandling av personuppgifter</w:t>
      </w:r>
    </w:p>
    <w:p w14:paraId="106CED48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Finansinspektionen behandlar personuppgifter i enlighet med gällande dataskydds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regelverk.</w:t>
      </w:r>
      <w:r>
        <w:rPr>
          <w:rFonts w:asciiTheme="minorHAnsi" w:hAnsiTheme="minorHAnsi" w:cstheme="minorHAnsi"/>
          <w:sz w:val="20"/>
        </w:rPr>
        <w:t xml:space="preserve"> </w:t>
      </w:r>
      <w:r w:rsidRPr="00840A1C">
        <w:rPr>
          <w:rFonts w:asciiTheme="minorHAnsi" w:hAnsiTheme="minorHAnsi" w:cstheme="minorHAnsi"/>
          <w:sz w:val="20"/>
        </w:rPr>
        <w:t xml:space="preserve">Syftet med personuppgiftsbehandlingen är att Finansinspektionen </w:t>
      </w:r>
      <w:r w:rsidRPr="00137C65">
        <w:rPr>
          <w:rFonts w:asciiTheme="minorHAnsi" w:hAnsiTheme="minorHAnsi" w:cstheme="minorHAnsi"/>
          <w:sz w:val="20"/>
        </w:rPr>
        <w:t>ska kunna</w:t>
      </w:r>
      <w:r>
        <w:rPr>
          <w:rFonts w:asciiTheme="minorHAnsi" w:hAnsiTheme="minorHAnsi" w:cstheme="minorHAnsi"/>
          <w:sz w:val="20"/>
        </w:rPr>
        <w:t xml:space="preserve"> </w:t>
      </w:r>
      <w:r w:rsidRPr="00137C65">
        <w:rPr>
          <w:rFonts w:asciiTheme="minorHAnsi" w:hAnsiTheme="minorHAnsi" w:cstheme="minorHAnsi"/>
          <w:sz w:val="20"/>
        </w:rPr>
        <w:t>bedriva tillsyn och handlägga ärenden</w:t>
      </w:r>
      <w:r>
        <w:rPr>
          <w:rFonts w:asciiTheme="minorHAnsi" w:hAnsiTheme="minorHAnsi" w:cstheme="minorHAnsi"/>
          <w:sz w:val="20"/>
        </w:rPr>
        <w:t xml:space="preserve">. </w:t>
      </w:r>
      <w:r w:rsidRPr="00840A1C">
        <w:rPr>
          <w:rFonts w:asciiTheme="minorHAnsi" w:hAnsiTheme="minorHAnsi" w:cstheme="minorHAnsi"/>
          <w:sz w:val="20"/>
        </w:rPr>
        <w:t>De</w:t>
      </w:r>
      <w:r>
        <w:rPr>
          <w:rFonts w:asciiTheme="minorHAnsi" w:hAnsiTheme="minorHAnsi" w:cstheme="minorHAnsi"/>
          <w:sz w:val="20"/>
        </w:rPr>
        <w:t>n</w:t>
      </w:r>
      <w:r w:rsidRPr="00840A1C">
        <w:rPr>
          <w:rFonts w:asciiTheme="minorHAnsi" w:hAnsiTheme="minorHAnsi" w:cstheme="minorHAnsi"/>
          <w:sz w:val="20"/>
        </w:rPr>
        <w:t xml:space="preserve"> rättsliga grunde</w:t>
      </w:r>
      <w:r>
        <w:rPr>
          <w:rFonts w:asciiTheme="minorHAnsi" w:hAnsiTheme="minorHAnsi" w:cstheme="minorHAnsi"/>
          <w:sz w:val="20"/>
        </w:rPr>
        <w:t>n</w:t>
      </w:r>
      <w:r w:rsidRPr="00840A1C">
        <w:rPr>
          <w:rFonts w:asciiTheme="minorHAnsi" w:hAnsiTheme="minorHAnsi" w:cstheme="minorHAnsi"/>
          <w:sz w:val="20"/>
        </w:rPr>
        <w:t xml:space="preserve"> för denna</w:t>
      </w:r>
      <w:r>
        <w:rPr>
          <w:rFonts w:asciiTheme="minorHAnsi" w:hAnsiTheme="minorHAnsi" w:cstheme="minorHAnsi"/>
          <w:sz w:val="20"/>
        </w:rPr>
        <w:t xml:space="preserve"> p</w:t>
      </w:r>
      <w:r w:rsidRPr="00840A1C">
        <w:rPr>
          <w:rFonts w:asciiTheme="minorHAnsi" w:hAnsiTheme="minorHAnsi" w:cstheme="minorHAnsi"/>
          <w:sz w:val="20"/>
        </w:rPr>
        <w:t>ersonuppgifts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behandling är myndighetsutövning</w:t>
      </w:r>
      <w:r>
        <w:rPr>
          <w:rFonts w:asciiTheme="minorHAnsi" w:hAnsiTheme="minorHAnsi" w:cstheme="minorHAnsi"/>
          <w:sz w:val="20"/>
        </w:rPr>
        <w:t xml:space="preserve"> respektive utförande av </w:t>
      </w:r>
      <w:r w:rsidRPr="00480B38">
        <w:rPr>
          <w:rFonts w:asciiTheme="minorHAnsi" w:hAnsiTheme="minorHAnsi" w:cstheme="minorHAnsi"/>
          <w:sz w:val="20"/>
        </w:rPr>
        <w:t>uppgift av allmänt intresse.</w:t>
      </w:r>
    </w:p>
    <w:p w14:paraId="3DD7A2B2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</w:p>
    <w:p w14:paraId="148961B4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De personuppgifter som lämnas till Finansinspektionen bevaras i enlighet med arkivlagstiftningen.</w:t>
      </w:r>
    </w:p>
    <w:p w14:paraId="75760477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</w:p>
    <w:p w14:paraId="4B962D69" w14:textId="77777777" w:rsidR="004D19F1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Eftersom Finansinspektionen är en statlig myndighet omfattas myndigheten av offent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lighetsprincipen. Det innebär att handlingar hos myndigheten, inklusive personuppgifter, kan bli allmänna handlingar som kan komma att lämnas ut till den som begär det. I vissa fall kan dock uppgifter anses vara sekretess</w:t>
      </w:r>
      <w:r w:rsidRPr="00840A1C">
        <w:rPr>
          <w:rFonts w:asciiTheme="minorHAnsi" w:hAnsiTheme="minorHAnsi" w:cstheme="minorHAnsi"/>
          <w:sz w:val="20"/>
        </w:rPr>
        <w:softHyphen/>
        <w:t xml:space="preserve">belagda och lämnas därför inte ut. </w:t>
      </w:r>
    </w:p>
    <w:p w14:paraId="5B58E970" w14:textId="77777777" w:rsidR="004D19F1" w:rsidRDefault="004D19F1" w:rsidP="004D19F1">
      <w:pPr>
        <w:rPr>
          <w:rFonts w:asciiTheme="minorHAnsi" w:hAnsiTheme="minorHAnsi" w:cstheme="minorHAnsi"/>
          <w:sz w:val="20"/>
        </w:rPr>
      </w:pPr>
    </w:p>
    <w:p w14:paraId="16F47D3D" w14:textId="23620597" w:rsidR="000F320D" w:rsidRPr="00FD2921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 xml:space="preserve">Läs mer om </w:t>
      </w:r>
      <w:r>
        <w:rPr>
          <w:rFonts w:asciiTheme="minorHAnsi" w:hAnsiTheme="minorHAnsi" w:cstheme="minorHAnsi"/>
          <w:sz w:val="20"/>
        </w:rPr>
        <w:t>hur Finansinspektionen behandlar</w:t>
      </w:r>
      <w:r w:rsidRPr="00840A1C">
        <w:rPr>
          <w:rFonts w:asciiTheme="minorHAnsi" w:hAnsiTheme="minorHAnsi" w:cstheme="minorHAnsi"/>
          <w:sz w:val="20"/>
        </w:rPr>
        <w:t xml:space="preserve"> personuppgifter i vår dataskyddspolicy </w:t>
      </w:r>
      <w:r>
        <w:rPr>
          <w:rFonts w:asciiTheme="minorHAnsi" w:hAnsiTheme="minorHAnsi" w:cstheme="minorHAnsi"/>
          <w:sz w:val="20"/>
        </w:rPr>
        <w:t>som finns</w:t>
      </w:r>
      <w:r w:rsidRPr="00840A1C">
        <w:rPr>
          <w:rFonts w:asciiTheme="minorHAnsi" w:hAnsiTheme="minorHAnsi" w:cstheme="minorHAnsi"/>
          <w:sz w:val="20"/>
        </w:rPr>
        <w:t xml:space="preserve"> på Finansinspektionens </w:t>
      </w:r>
      <w:hyperlink r:id="rId14" w:history="1">
        <w:r w:rsidRPr="00137C65">
          <w:rPr>
            <w:rStyle w:val="Hyperlnk"/>
            <w:rFonts w:asciiTheme="minorHAnsi" w:hAnsiTheme="minorHAnsi" w:cstheme="minorHAnsi"/>
            <w:sz w:val="20"/>
          </w:rPr>
          <w:t>webbplats</w:t>
        </w:r>
      </w:hyperlink>
      <w:r>
        <w:rPr>
          <w:rFonts w:asciiTheme="minorHAnsi" w:hAnsiTheme="minorHAnsi" w:cstheme="minorHAnsi"/>
          <w:sz w:val="20"/>
        </w:rPr>
        <w:t>.</w:t>
      </w:r>
    </w:p>
    <w:sectPr w:rsidR="000F320D" w:rsidRPr="00FD2921" w:rsidSect="00183E4F">
      <w:footerReference w:type="default" r:id="rId15"/>
      <w:headerReference w:type="first" r:id="rId16"/>
      <w:type w:val="continuous"/>
      <w:pgSz w:w="11906" w:h="16838"/>
      <w:pgMar w:top="1531" w:right="2948" w:bottom="1701" w:left="158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BF43E" w14:textId="77777777" w:rsidR="006F6672" w:rsidRDefault="006F6672" w:rsidP="00BE0B4E">
      <w:pPr>
        <w:spacing w:line="240" w:lineRule="auto"/>
      </w:pPr>
      <w:r>
        <w:separator/>
      </w:r>
    </w:p>
  </w:endnote>
  <w:endnote w:type="continuationSeparator" w:id="0">
    <w:p w14:paraId="4A196AAE" w14:textId="77777777" w:rsidR="006F6672" w:rsidRDefault="006F6672" w:rsidP="00BE0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2AD8" w14:textId="76A52E01" w:rsidR="00284622" w:rsidRPr="00624E45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1</w:t>
    </w:r>
    <w:r w:rsidRPr="00BE0B4E">
      <w:fldChar w:fldCharType="end"/>
    </w:r>
    <w:r>
      <w:t xml:space="preserve"> (</w:t>
    </w:r>
    <w:fldSimple w:instr=" SECTIONPAGES   \* MERGEFORMAT ">
      <w:r w:rsidR="00FD346E">
        <w:rPr>
          <w:noProof/>
        </w:rPr>
        <w:t>2</w:t>
      </w:r>
    </w:fldSimple>
    <w:r>
      <w:t>)</w:t>
    </w:r>
  </w:p>
  <w:p w14:paraId="43640918" w14:textId="43F8B7DC" w:rsidR="006E4DA9" w:rsidRPr="00DB7537" w:rsidRDefault="00DB7537">
    <w:pPr>
      <w:rPr>
        <w:sz w:val="20"/>
      </w:rPr>
    </w:pPr>
    <w:r w:rsidRPr="00DB7537">
      <w:rPr>
        <w:sz w:val="20"/>
      </w:rPr>
      <w:t xml:space="preserve">v. </w:t>
    </w:r>
    <w:r w:rsidR="00183E4F">
      <w:rPr>
        <w:sz w:val="20"/>
      </w:rPr>
      <w:t>2</w:t>
    </w:r>
    <w:r w:rsidRPr="00DB7537">
      <w:rPr>
        <w:sz w:val="20"/>
      </w:rPr>
      <w:t>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207D8" w14:textId="4B94021F" w:rsidR="00624E45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2</w:t>
    </w:r>
    <w:r w:rsidRPr="00BE0B4E">
      <w:fldChar w:fldCharType="end"/>
    </w:r>
    <w:r>
      <w:t xml:space="preserve"> (</w:t>
    </w:r>
    <w:fldSimple w:instr=" SECTIONPAGES   \* MERGEFORMAT ">
      <w:r w:rsidR="00FD346E">
        <w:rPr>
          <w:noProof/>
        </w:rPr>
        <w:t>2</w:t>
      </w:r>
    </w:fldSimple>
    <w:r>
      <w:t>)</w:t>
    </w:r>
  </w:p>
  <w:p w14:paraId="49CC5E96" w14:textId="29BDC250" w:rsidR="006E4DA9" w:rsidRPr="00DB7537" w:rsidRDefault="00DB7537">
    <w:pPr>
      <w:rPr>
        <w:sz w:val="20"/>
      </w:rPr>
    </w:pPr>
    <w:r w:rsidRPr="00DB7537">
      <w:rPr>
        <w:sz w:val="20"/>
      </w:rPr>
      <w:t xml:space="preserve">v. </w:t>
    </w:r>
    <w:r w:rsidR="00183E4F">
      <w:rPr>
        <w:sz w:val="20"/>
      </w:rPr>
      <w:t>2</w:t>
    </w:r>
    <w:r w:rsidRPr="00DB7537">
      <w:rPr>
        <w:sz w:val="20"/>
      </w:rPr>
      <w:t>.0</w:t>
    </w:r>
  </w:p>
  <w:p w14:paraId="71C30FFF" w14:textId="77777777" w:rsidR="00431386" w:rsidRDefault="004313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1B913" w14:textId="2FFB359C" w:rsidR="00D230FD" w:rsidRPr="00DB7537" w:rsidRDefault="00D230FD" w:rsidP="00624E45">
    <w:pPr>
      <w:pStyle w:val="Sidfot"/>
      <w:tabs>
        <w:tab w:val="clear" w:pos="8505"/>
        <w:tab w:val="clear" w:pos="9072"/>
      </w:tabs>
      <w:ind w:left="720" w:right="-1702"/>
      <w:jc w:val="right"/>
      <w:rPr>
        <w:sz w:val="20"/>
        <w:szCs w:val="20"/>
      </w:rPr>
    </w:pPr>
  </w:p>
  <w:p w14:paraId="4C85FE25" w14:textId="5123445B" w:rsidR="00D230FD" w:rsidRPr="00DB7537" w:rsidRDefault="00D230FD">
    <w:pPr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F60C" w14:textId="77777777" w:rsidR="006F6672" w:rsidRDefault="006F6672" w:rsidP="00BE0B4E">
      <w:pPr>
        <w:spacing w:line="240" w:lineRule="auto"/>
      </w:pPr>
      <w:r>
        <w:separator/>
      </w:r>
    </w:p>
  </w:footnote>
  <w:footnote w:type="continuationSeparator" w:id="0">
    <w:p w14:paraId="08EBB87C" w14:textId="77777777" w:rsidR="006F6672" w:rsidRDefault="006F6672" w:rsidP="00BE0B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88E1" w14:textId="651BBCD0" w:rsidR="006E4DA9" w:rsidRPr="00D230FD" w:rsidRDefault="00624E45" w:rsidP="00D230FD">
    <w:pPr>
      <w:pStyle w:val="Ingetavstnd"/>
      <w:tabs>
        <w:tab w:val="left" w:pos="5103"/>
      </w:tabs>
      <w:spacing w:after="1080"/>
      <w:rPr>
        <w:rFonts w:asciiTheme="majorHAnsi" w:hAnsiTheme="majorHAnsi"/>
        <w:sz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7A35098" wp14:editId="1F578C0C">
          <wp:simplePos x="0" y="0"/>
          <wp:positionH relativeFrom="column">
            <wp:posOffset>5573123</wp:posOffset>
          </wp:positionH>
          <wp:positionV relativeFrom="paragraph">
            <wp:posOffset>-98425</wp:posOffset>
          </wp:positionV>
          <wp:extent cx="521970" cy="518160"/>
          <wp:effectExtent l="0" t="0" r="0" b="0"/>
          <wp:wrapNone/>
          <wp:docPr id="175245204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nsp-sv25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AFC4" w14:textId="77777777" w:rsidR="008679B7" w:rsidRDefault="008679B7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A45E01" wp14:editId="48B74EAA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2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51A4CD" w14:textId="77777777" w:rsidR="008679B7" w:rsidRPr="008679B7" w:rsidRDefault="008679B7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462C2C88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27B53201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6D4C069C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18A67BFF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45EF99B6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45E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margin-left:395pt;margin-top:129.45pt;width:91.85pt;height:6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" filled="f" stroked="f" strokeweight=".5pt">
              <v:textbox inset="0,0,0,0">
                <w:txbxContent>
                  <w:p w14:paraId="3B51A4CD" w14:textId="77777777" w:rsidR="008679B7" w:rsidRPr="008679B7" w:rsidRDefault="008679B7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462C2C88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27B53201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6D4C069C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18A67BFF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45EF99B6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4FB054E1" w14:textId="77777777" w:rsidR="006E4DA9" w:rsidRDefault="006E4DA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1F70" w14:textId="77777777" w:rsidR="00D230FD" w:rsidRDefault="00D230FD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522707" wp14:editId="1EB01B80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663674225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A220C3" w14:textId="77777777" w:rsidR="00D230FD" w:rsidRPr="008679B7" w:rsidRDefault="00D230FD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6CCFA185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74744C7F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2CA7949B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33FCCA83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03F1D305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52270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395pt;margin-top:129.45pt;width:91.85pt;height:6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" filled="f" stroked="f" strokeweight=".5pt">
              <v:textbox inset="0,0,0,0">
                <w:txbxContent>
                  <w:p w14:paraId="3EA220C3" w14:textId="77777777" w:rsidR="00D230FD" w:rsidRPr="008679B7" w:rsidRDefault="00D230FD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6CCFA185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74744C7F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2CA7949B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33FCCA83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03F1D305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3E1EF2B7" w14:textId="77777777" w:rsidR="00D230FD" w:rsidRDefault="00D230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4CE7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0609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C4565A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80844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36BEA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A0CED4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AE651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CC3DF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8C7F6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E43DD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BE74BD"/>
    <w:multiLevelType w:val="multilevel"/>
    <w:tmpl w:val="C0F2A2D4"/>
    <w:numStyleLink w:val="Tabellnumrering"/>
  </w:abstractNum>
  <w:abstractNum w:abstractNumId="11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9513A26"/>
    <w:multiLevelType w:val="multilevel"/>
    <w:tmpl w:val="3CA636B4"/>
    <w:numStyleLink w:val="Diagramnumrering"/>
  </w:abstractNum>
  <w:abstractNum w:abstractNumId="13" w15:restartNumberingAfterBreak="0">
    <w:nsid w:val="344279A1"/>
    <w:multiLevelType w:val="hybridMultilevel"/>
    <w:tmpl w:val="50265998"/>
    <w:lvl w:ilvl="0" w:tplc="DCB6E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D5902"/>
    <w:multiLevelType w:val="multilevel"/>
    <w:tmpl w:val="C0F2A2D4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6650E83"/>
    <w:multiLevelType w:val="multilevel"/>
    <w:tmpl w:val="3CA636B4"/>
    <w:numStyleLink w:val="Diagramnumrering"/>
  </w:abstractNum>
  <w:abstractNum w:abstractNumId="16" w15:restartNumberingAfterBreak="0">
    <w:nsid w:val="6D2C0942"/>
    <w:multiLevelType w:val="multilevel"/>
    <w:tmpl w:val="3CA636B4"/>
    <w:numStyleLink w:val="Diagramnumrering"/>
  </w:abstractNum>
  <w:abstractNum w:abstractNumId="17" w15:restartNumberingAfterBreak="0">
    <w:nsid w:val="71785AD0"/>
    <w:multiLevelType w:val="multilevel"/>
    <w:tmpl w:val="C0F2A2D4"/>
    <w:numStyleLink w:val="Tabellnumrering"/>
  </w:abstractNum>
  <w:num w:numId="1" w16cid:durableId="462311033">
    <w:abstractNumId w:val="13"/>
  </w:num>
  <w:num w:numId="2" w16cid:durableId="777874737">
    <w:abstractNumId w:val="11"/>
  </w:num>
  <w:num w:numId="3" w16cid:durableId="429860559">
    <w:abstractNumId w:val="15"/>
  </w:num>
  <w:num w:numId="4" w16cid:durableId="682978879">
    <w:abstractNumId w:val="12"/>
  </w:num>
  <w:num w:numId="5" w16cid:durableId="1623458616">
    <w:abstractNumId w:val="14"/>
  </w:num>
  <w:num w:numId="6" w16cid:durableId="1533108530">
    <w:abstractNumId w:val="17"/>
  </w:num>
  <w:num w:numId="7" w16cid:durableId="899285010">
    <w:abstractNumId w:val="16"/>
  </w:num>
  <w:num w:numId="8" w16cid:durableId="225410745">
    <w:abstractNumId w:val="8"/>
  </w:num>
  <w:num w:numId="9" w16cid:durableId="1250385566">
    <w:abstractNumId w:val="3"/>
  </w:num>
  <w:num w:numId="10" w16cid:durableId="1626619816">
    <w:abstractNumId w:val="2"/>
  </w:num>
  <w:num w:numId="11" w16cid:durableId="1926526746">
    <w:abstractNumId w:val="1"/>
  </w:num>
  <w:num w:numId="12" w16cid:durableId="1931767089">
    <w:abstractNumId w:val="0"/>
  </w:num>
  <w:num w:numId="13" w16cid:durableId="35204823">
    <w:abstractNumId w:val="9"/>
  </w:num>
  <w:num w:numId="14" w16cid:durableId="1382098747">
    <w:abstractNumId w:val="7"/>
  </w:num>
  <w:num w:numId="15" w16cid:durableId="203519822">
    <w:abstractNumId w:val="6"/>
  </w:num>
  <w:num w:numId="16" w16cid:durableId="242641341">
    <w:abstractNumId w:val="5"/>
  </w:num>
  <w:num w:numId="17" w16cid:durableId="304894327">
    <w:abstractNumId w:val="4"/>
  </w:num>
  <w:num w:numId="18" w16cid:durableId="4615343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5vYvAPQlv6bv1JUtKCF+ZG9bKwjb/J7YeES0P0RDvy/fa5kScz6jwXcIM6GspijsjJOB1fU28c4pl+f/uTbLtw==" w:salt="8JI7Cw/hRxQcmq+FP1cfA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64"/>
    <w:rsid w:val="000002CF"/>
    <w:rsid w:val="000119C5"/>
    <w:rsid w:val="000143E4"/>
    <w:rsid w:val="00027467"/>
    <w:rsid w:val="00040EF8"/>
    <w:rsid w:val="0008100F"/>
    <w:rsid w:val="000D1245"/>
    <w:rsid w:val="000D213B"/>
    <w:rsid w:val="000D36F1"/>
    <w:rsid w:val="000D4964"/>
    <w:rsid w:val="000E12B8"/>
    <w:rsid w:val="000F320D"/>
    <w:rsid w:val="000F5C6F"/>
    <w:rsid w:val="000F7C9A"/>
    <w:rsid w:val="001171BD"/>
    <w:rsid w:val="001326D4"/>
    <w:rsid w:val="00146B2B"/>
    <w:rsid w:val="0016036A"/>
    <w:rsid w:val="001636DE"/>
    <w:rsid w:val="0017329C"/>
    <w:rsid w:val="00176005"/>
    <w:rsid w:val="001827E7"/>
    <w:rsid w:val="00183E4F"/>
    <w:rsid w:val="00184F4A"/>
    <w:rsid w:val="00185461"/>
    <w:rsid w:val="00191BB8"/>
    <w:rsid w:val="001923D5"/>
    <w:rsid w:val="00197B6C"/>
    <w:rsid w:val="001A1B69"/>
    <w:rsid w:val="001A73EC"/>
    <w:rsid w:val="001A7E4A"/>
    <w:rsid w:val="001C011D"/>
    <w:rsid w:val="001C7774"/>
    <w:rsid w:val="001F0E5F"/>
    <w:rsid w:val="001F5E50"/>
    <w:rsid w:val="00240C5A"/>
    <w:rsid w:val="002457FD"/>
    <w:rsid w:val="002530DE"/>
    <w:rsid w:val="00265A2C"/>
    <w:rsid w:val="00284622"/>
    <w:rsid w:val="002956D6"/>
    <w:rsid w:val="00297A81"/>
    <w:rsid w:val="002A5456"/>
    <w:rsid w:val="002B2E94"/>
    <w:rsid w:val="002C6B62"/>
    <w:rsid w:val="002D3F34"/>
    <w:rsid w:val="002D6F70"/>
    <w:rsid w:val="002E1EBF"/>
    <w:rsid w:val="002F35EC"/>
    <w:rsid w:val="003127F9"/>
    <w:rsid w:val="0034557D"/>
    <w:rsid w:val="00353873"/>
    <w:rsid w:val="00355B16"/>
    <w:rsid w:val="003813AA"/>
    <w:rsid w:val="003A6C11"/>
    <w:rsid w:val="003A78AB"/>
    <w:rsid w:val="003B4208"/>
    <w:rsid w:val="003F2A09"/>
    <w:rsid w:val="00415874"/>
    <w:rsid w:val="00423A38"/>
    <w:rsid w:val="004242A7"/>
    <w:rsid w:val="00431386"/>
    <w:rsid w:val="00461FBA"/>
    <w:rsid w:val="004668F5"/>
    <w:rsid w:val="0048434C"/>
    <w:rsid w:val="00494D12"/>
    <w:rsid w:val="004B7C4A"/>
    <w:rsid w:val="004C1C1F"/>
    <w:rsid w:val="004D19F1"/>
    <w:rsid w:val="004D259E"/>
    <w:rsid w:val="004D7B6E"/>
    <w:rsid w:val="004E0538"/>
    <w:rsid w:val="004E47BB"/>
    <w:rsid w:val="004E68C1"/>
    <w:rsid w:val="004F7665"/>
    <w:rsid w:val="004F7910"/>
    <w:rsid w:val="005048AC"/>
    <w:rsid w:val="00523ED0"/>
    <w:rsid w:val="00537312"/>
    <w:rsid w:val="00543EBA"/>
    <w:rsid w:val="00554B6F"/>
    <w:rsid w:val="005648F7"/>
    <w:rsid w:val="00591BC4"/>
    <w:rsid w:val="00596B3C"/>
    <w:rsid w:val="005A6D52"/>
    <w:rsid w:val="005D0026"/>
    <w:rsid w:val="005D31BD"/>
    <w:rsid w:val="005F36A0"/>
    <w:rsid w:val="006044A5"/>
    <w:rsid w:val="006045C6"/>
    <w:rsid w:val="00620597"/>
    <w:rsid w:val="00624E45"/>
    <w:rsid w:val="00626717"/>
    <w:rsid w:val="00626A77"/>
    <w:rsid w:val="006279AB"/>
    <w:rsid w:val="00630BA7"/>
    <w:rsid w:val="00642575"/>
    <w:rsid w:val="00651FD1"/>
    <w:rsid w:val="0065578D"/>
    <w:rsid w:val="0066151D"/>
    <w:rsid w:val="00664551"/>
    <w:rsid w:val="00672F13"/>
    <w:rsid w:val="0067376D"/>
    <w:rsid w:val="00680C6C"/>
    <w:rsid w:val="006918CE"/>
    <w:rsid w:val="00697952"/>
    <w:rsid w:val="006C6D5E"/>
    <w:rsid w:val="006E4DA9"/>
    <w:rsid w:val="006F3380"/>
    <w:rsid w:val="006F6672"/>
    <w:rsid w:val="006F705E"/>
    <w:rsid w:val="007131B1"/>
    <w:rsid w:val="007159D6"/>
    <w:rsid w:val="00722D58"/>
    <w:rsid w:val="00723875"/>
    <w:rsid w:val="00723C1D"/>
    <w:rsid w:val="00750887"/>
    <w:rsid w:val="00754E54"/>
    <w:rsid w:val="0078287B"/>
    <w:rsid w:val="00791960"/>
    <w:rsid w:val="007A2E66"/>
    <w:rsid w:val="007A4674"/>
    <w:rsid w:val="007B42C4"/>
    <w:rsid w:val="007B6538"/>
    <w:rsid w:val="007D0B64"/>
    <w:rsid w:val="008040EB"/>
    <w:rsid w:val="00804D31"/>
    <w:rsid w:val="00806621"/>
    <w:rsid w:val="008338AD"/>
    <w:rsid w:val="00834A84"/>
    <w:rsid w:val="0083514A"/>
    <w:rsid w:val="008558F8"/>
    <w:rsid w:val="008621EE"/>
    <w:rsid w:val="0086319A"/>
    <w:rsid w:val="008679B7"/>
    <w:rsid w:val="00871F5F"/>
    <w:rsid w:val="00876304"/>
    <w:rsid w:val="008812F7"/>
    <w:rsid w:val="00885BC6"/>
    <w:rsid w:val="0088777E"/>
    <w:rsid w:val="00897051"/>
    <w:rsid w:val="008A4738"/>
    <w:rsid w:val="008B2064"/>
    <w:rsid w:val="008C1B48"/>
    <w:rsid w:val="008C6355"/>
    <w:rsid w:val="008D0852"/>
    <w:rsid w:val="0092548A"/>
    <w:rsid w:val="00925967"/>
    <w:rsid w:val="00932144"/>
    <w:rsid w:val="009341D3"/>
    <w:rsid w:val="009410DE"/>
    <w:rsid w:val="009431E3"/>
    <w:rsid w:val="00954AAD"/>
    <w:rsid w:val="009632AB"/>
    <w:rsid w:val="0096404E"/>
    <w:rsid w:val="0098746D"/>
    <w:rsid w:val="00987626"/>
    <w:rsid w:val="009945E2"/>
    <w:rsid w:val="009B645C"/>
    <w:rsid w:val="00A0670E"/>
    <w:rsid w:val="00A17ABA"/>
    <w:rsid w:val="00A727CC"/>
    <w:rsid w:val="00A825B5"/>
    <w:rsid w:val="00A845BA"/>
    <w:rsid w:val="00A86EF2"/>
    <w:rsid w:val="00AA4137"/>
    <w:rsid w:val="00AA5360"/>
    <w:rsid w:val="00AB7A6C"/>
    <w:rsid w:val="00AD3E59"/>
    <w:rsid w:val="00AE3643"/>
    <w:rsid w:val="00AE4048"/>
    <w:rsid w:val="00AE7966"/>
    <w:rsid w:val="00AF454B"/>
    <w:rsid w:val="00B00A72"/>
    <w:rsid w:val="00B0671C"/>
    <w:rsid w:val="00B1273B"/>
    <w:rsid w:val="00B353B1"/>
    <w:rsid w:val="00B43265"/>
    <w:rsid w:val="00B5073E"/>
    <w:rsid w:val="00B60834"/>
    <w:rsid w:val="00B66650"/>
    <w:rsid w:val="00B7527B"/>
    <w:rsid w:val="00BB42A4"/>
    <w:rsid w:val="00BC54B2"/>
    <w:rsid w:val="00BC7CCA"/>
    <w:rsid w:val="00BD1296"/>
    <w:rsid w:val="00BE0B4E"/>
    <w:rsid w:val="00BF56D8"/>
    <w:rsid w:val="00BF6F25"/>
    <w:rsid w:val="00C12B69"/>
    <w:rsid w:val="00C276E7"/>
    <w:rsid w:val="00C322E7"/>
    <w:rsid w:val="00C75F21"/>
    <w:rsid w:val="00C76257"/>
    <w:rsid w:val="00C8180D"/>
    <w:rsid w:val="00CA7C8E"/>
    <w:rsid w:val="00CC42BE"/>
    <w:rsid w:val="00CC6B1D"/>
    <w:rsid w:val="00CE5637"/>
    <w:rsid w:val="00D13191"/>
    <w:rsid w:val="00D15B0F"/>
    <w:rsid w:val="00D17C2F"/>
    <w:rsid w:val="00D230FD"/>
    <w:rsid w:val="00D25536"/>
    <w:rsid w:val="00D32962"/>
    <w:rsid w:val="00D43D28"/>
    <w:rsid w:val="00D51285"/>
    <w:rsid w:val="00D66017"/>
    <w:rsid w:val="00D90DB0"/>
    <w:rsid w:val="00D97563"/>
    <w:rsid w:val="00DA7AAA"/>
    <w:rsid w:val="00DB06D8"/>
    <w:rsid w:val="00DB28B6"/>
    <w:rsid w:val="00DB2FFF"/>
    <w:rsid w:val="00DB7528"/>
    <w:rsid w:val="00DB7537"/>
    <w:rsid w:val="00DB7601"/>
    <w:rsid w:val="00DC0003"/>
    <w:rsid w:val="00DC2B38"/>
    <w:rsid w:val="00DC4AA2"/>
    <w:rsid w:val="00DC66BD"/>
    <w:rsid w:val="00DD7021"/>
    <w:rsid w:val="00DE562B"/>
    <w:rsid w:val="00DE7ADE"/>
    <w:rsid w:val="00DF2506"/>
    <w:rsid w:val="00E00EE9"/>
    <w:rsid w:val="00E053F3"/>
    <w:rsid w:val="00E3746C"/>
    <w:rsid w:val="00E40BDB"/>
    <w:rsid w:val="00E41958"/>
    <w:rsid w:val="00E6715F"/>
    <w:rsid w:val="00E704AD"/>
    <w:rsid w:val="00E9146C"/>
    <w:rsid w:val="00E96E5A"/>
    <w:rsid w:val="00EA7FF6"/>
    <w:rsid w:val="00EC364D"/>
    <w:rsid w:val="00EC7183"/>
    <w:rsid w:val="00ED79A0"/>
    <w:rsid w:val="00F06FA0"/>
    <w:rsid w:val="00F24107"/>
    <w:rsid w:val="00F2453B"/>
    <w:rsid w:val="00F30CE6"/>
    <w:rsid w:val="00F331DD"/>
    <w:rsid w:val="00F57E0B"/>
    <w:rsid w:val="00F62E00"/>
    <w:rsid w:val="00F974C1"/>
    <w:rsid w:val="00FA49B8"/>
    <w:rsid w:val="00FC6D05"/>
    <w:rsid w:val="00FD2921"/>
    <w:rsid w:val="00F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1B553"/>
  <w15:chartTrackingRefBased/>
  <w15:docId w15:val="{D5F9E159-172C-4DED-8925-20968DDF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0FD"/>
    <w:pPr>
      <w:spacing w:after="0" w:line="240" w:lineRule="atLeast"/>
    </w:pPr>
    <w:rPr>
      <w:rFonts w:ascii="Times New Roman" w:eastAsia="Times New Roman" w:hAnsi="Times New Roman" w:cs="Times New Roman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8679B7"/>
    <w:pPr>
      <w:keepNext/>
      <w:keepLines/>
      <w:spacing w:before="480" w:after="40" w:line="520" w:lineRule="atLeast"/>
      <w:outlineLvl w:val="0"/>
    </w:pPr>
    <w:rPr>
      <w:rFonts w:asciiTheme="majorHAnsi" w:eastAsiaTheme="majorEastAsia" w:hAnsiTheme="majorHAnsi" w:cstheme="majorBidi"/>
      <w:sz w:val="40"/>
      <w:szCs w:val="3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679B7"/>
    <w:pPr>
      <w:keepNext/>
      <w:keepLines/>
      <w:spacing w:before="360" w:after="40" w:line="264" w:lineRule="auto"/>
      <w:outlineLvl w:val="1"/>
    </w:pPr>
    <w:rPr>
      <w:rFonts w:asciiTheme="majorHAnsi" w:eastAsiaTheme="majorEastAsia" w:hAnsiTheme="majorHAnsi" w:cstheme="majorBidi"/>
      <w:sz w:val="32"/>
      <w:szCs w:val="26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5C6F"/>
    <w:pPr>
      <w:keepNext/>
      <w:keepLines/>
      <w:spacing w:before="320" w:after="80" w:line="240" w:lineRule="auto"/>
      <w:outlineLvl w:val="2"/>
    </w:pPr>
    <w:rPr>
      <w:rFonts w:asciiTheme="majorHAnsi" w:eastAsiaTheme="majorEastAsia" w:hAnsiTheme="majorHAnsi" w:cstheme="majorBidi"/>
      <w:sz w:val="28"/>
      <w:szCs w:val="24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62E00"/>
    <w:pPr>
      <w:keepNext/>
      <w:keepLines/>
      <w:spacing w:before="280" w:after="80" w:line="240" w:lineRule="auto"/>
      <w:outlineLvl w:val="3"/>
    </w:pPr>
    <w:rPr>
      <w:rFonts w:asciiTheme="majorHAnsi" w:eastAsiaTheme="majorEastAsia" w:hAnsiTheme="majorHAnsi" w:cstheme="majorBidi"/>
      <w:iCs/>
      <w:szCs w:val="24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rsid w:val="00AA4137"/>
    <w:pPr>
      <w:keepNext/>
      <w:keepLines/>
      <w:spacing w:before="240" w:line="288" w:lineRule="auto"/>
      <w:outlineLvl w:val="4"/>
    </w:pPr>
    <w:rPr>
      <w:rFonts w:asciiTheme="majorHAnsi" w:eastAsiaTheme="majorEastAsia" w:hAnsiTheme="majorHAnsi" w:cstheme="majorBidi"/>
      <w:sz w:val="22"/>
      <w:szCs w:val="24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897051"/>
    <w:pPr>
      <w:keepNext/>
      <w:keepLines/>
      <w:spacing w:before="40" w:line="288" w:lineRule="auto"/>
      <w:outlineLvl w:val="5"/>
    </w:pPr>
    <w:rPr>
      <w:rFonts w:asciiTheme="majorHAnsi" w:eastAsiaTheme="majorEastAsia" w:hAnsiTheme="majorHAnsi" w:cstheme="majorBidi"/>
      <w:color w:val="775A00" w:themeColor="accent1" w:themeShade="7F"/>
      <w:szCs w:val="24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897051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  <w:szCs w:val="24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897051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897051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679B7"/>
    <w:rPr>
      <w:rFonts w:asciiTheme="majorHAnsi" w:eastAsiaTheme="majorEastAsia" w:hAnsiTheme="majorHAnsi" w:cstheme="majorBidi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8679B7"/>
    <w:rPr>
      <w:rFonts w:asciiTheme="majorHAnsi" w:eastAsiaTheme="majorEastAsia" w:hAnsiTheme="majorHAnsi" w:cstheme="majorBidi"/>
      <w:sz w:val="32"/>
      <w:szCs w:val="26"/>
      <w:lang w:val="sv-SE"/>
    </w:rPr>
  </w:style>
  <w:style w:type="paragraph" w:styleId="Rubrik">
    <w:name w:val="Title"/>
    <w:basedOn w:val="Normal"/>
    <w:next w:val="Normal"/>
    <w:link w:val="RubrikChar"/>
    <w:uiPriority w:val="10"/>
    <w:qFormat/>
    <w:rsid w:val="009410DE"/>
    <w:pPr>
      <w:spacing w:line="288" w:lineRule="auto"/>
      <w:contextualSpacing/>
      <w:outlineLvl w:val="0"/>
    </w:pPr>
    <w:rPr>
      <w:rFonts w:asciiTheme="majorHAnsi" w:eastAsiaTheme="majorEastAsia" w:hAnsiTheme="majorHAnsi" w:cstheme="majorBidi"/>
      <w:b/>
      <w:kern w:val="28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9410DE"/>
    <w:rPr>
      <w:rFonts w:asciiTheme="majorHAnsi" w:eastAsiaTheme="majorEastAsia" w:hAnsiTheme="majorHAnsi" w:cstheme="majorBidi"/>
      <w:b/>
      <w:kern w:val="28"/>
      <w:szCs w:val="5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0F5C6F"/>
    <w:rPr>
      <w:rFonts w:asciiTheme="majorHAnsi" w:eastAsiaTheme="majorEastAsia" w:hAnsiTheme="majorHAnsi" w:cstheme="majorBidi"/>
      <w:sz w:val="28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62E00"/>
    <w:rPr>
      <w:rFonts w:asciiTheme="majorHAnsi" w:eastAsiaTheme="majorEastAsia" w:hAnsiTheme="majorHAnsi" w:cstheme="majorBidi"/>
      <w:iCs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2F13"/>
    <w:rPr>
      <w:rFonts w:asciiTheme="majorHAnsi" w:eastAsiaTheme="majorEastAsia" w:hAnsiTheme="majorHAnsi" w:cstheme="majorBidi"/>
      <w:sz w:val="22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F35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84622"/>
    <w:rPr>
      <w:i/>
      <w:iCs/>
      <w:color w:val="404040" w:themeColor="text1" w:themeTint="BF"/>
      <w:lang w:val="sv-SE"/>
    </w:rPr>
  </w:style>
  <w:style w:type="paragraph" w:styleId="Innehllsfrteckningsrubrik">
    <w:name w:val="TOC Heading"/>
    <w:next w:val="Normal"/>
    <w:uiPriority w:val="39"/>
    <w:unhideWhenUsed/>
    <w:qFormat/>
    <w:rsid w:val="000F320D"/>
    <w:pPr>
      <w:spacing w:before="480" w:after="40" w:line="240" w:lineRule="auto"/>
    </w:pPr>
    <w:rPr>
      <w:rFonts w:asciiTheme="majorHAnsi" w:eastAsiaTheme="majorEastAsia" w:hAnsiTheme="majorHAnsi" w:cstheme="majorBidi"/>
      <w:sz w:val="40"/>
      <w:szCs w:val="32"/>
      <w:lang w:val="sv-SE" w:eastAsia="en-GB"/>
    </w:rPr>
  </w:style>
  <w:style w:type="paragraph" w:styleId="Innehll1">
    <w:name w:val="toc 1"/>
    <w:basedOn w:val="Normal"/>
    <w:next w:val="Normal"/>
    <w:autoRedefine/>
    <w:uiPriority w:val="39"/>
    <w:unhideWhenUsed/>
    <w:rsid w:val="003A78AB"/>
    <w:pPr>
      <w:tabs>
        <w:tab w:val="right" w:leader="dot" w:pos="7360"/>
      </w:tabs>
      <w:spacing w:before="180" w:after="40" w:line="264" w:lineRule="auto"/>
    </w:pPr>
    <w:rPr>
      <w:rFonts w:asciiTheme="majorHAnsi" w:eastAsiaTheme="minorHAnsi" w:hAnsiTheme="majorHAnsi" w:cstheme="minorBidi"/>
      <w:sz w:val="26"/>
      <w:szCs w:val="24"/>
      <w:lang w:eastAsia="en-US"/>
    </w:rPr>
  </w:style>
  <w:style w:type="paragraph" w:styleId="Innehll2">
    <w:name w:val="toc 2"/>
    <w:basedOn w:val="Normal"/>
    <w:next w:val="Normal"/>
    <w:autoRedefine/>
    <w:uiPriority w:val="39"/>
    <w:unhideWhenUsed/>
    <w:rsid w:val="003A78AB"/>
    <w:pPr>
      <w:spacing w:after="40" w:line="264" w:lineRule="auto"/>
    </w:pPr>
    <w:rPr>
      <w:rFonts w:asciiTheme="majorHAnsi" w:eastAsiaTheme="minorHAnsi" w:hAnsiTheme="majorHAnsi" w:cstheme="minorBidi"/>
      <w:szCs w:val="24"/>
      <w:lang w:eastAsia="en-US"/>
    </w:rPr>
  </w:style>
  <w:style w:type="paragraph" w:styleId="Innehll3">
    <w:name w:val="toc 3"/>
    <w:basedOn w:val="Normal"/>
    <w:next w:val="Normal"/>
    <w:autoRedefine/>
    <w:uiPriority w:val="39"/>
    <w:unhideWhenUsed/>
    <w:rsid w:val="00F62E00"/>
    <w:pPr>
      <w:spacing w:after="40" w:line="288" w:lineRule="auto"/>
    </w:pPr>
    <w:rPr>
      <w:rFonts w:asciiTheme="majorHAnsi" w:eastAsiaTheme="minorHAnsi" w:hAnsiTheme="majorHAnsi" w:cstheme="minorBidi"/>
      <w:szCs w:val="24"/>
      <w:lang w:eastAsia="en-US"/>
    </w:rPr>
  </w:style>
  <w:style w:type="character" w:styleId="Hyperlnk">
    <w:name w:val="Hyperlink"/>
    <w:basedOn w:val="Standardstycketeckensnitt"/>
    <w:uiPriority w:val="99"/>
    <w:unhideWhenUsed/>
    <w:rsid w:val="002F35EC"/>
    <w:rPr>
      <w:color w:val="0070C0" w:themeColor="hyperlink"/>
      <w:u w:val="single"/>
      <w:lang w:val="sv-SE"/>
    </w:rPr>
  </w:style>
  <w:style w:type="paragraph" w:customStyle="1" w:styleId="Ingress">
    <w:name w:val="Ingress"/>
    <w:basedOn w:val="Normal"/>
    <w:next w:val="Normal"/>
    <w:uiPriority w:val="1"/>
    <w:qFormat/>
    <w:rsid w:val="000F320D"/>
    <w:pPr>
      <w:spacing w:before="280" w:after="40" w:line="264" w:lineRule="auto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8679B7"/>
    <w:pPr>
      <w:tabs>
        <w:tab w:val="center" w:pos="4536"/>
        <w:tab w:val="right" w:pos="9072"/>
      </w:tabs>
      <w:spacing w:line="240" w:lineRule="auto"/>
    </w:pPr>
    <w:rPr>
      <w:rFonts w:asciiTheme="majorHAnsi" w:eastAsiaTheme="minorHAnsi" w:hAnsiTheme="majorHAnsi" w:cstheme="minorBidi"/>
      <w:sz w:val="14"/>
      <w:szCs w:val="24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679B7"/>
    <w:rPr>
      <w:rFonts w:asciiTheme="majorHAnsi" w:hAnsiTheme="majorHAnsi"/>
      <w:sz w:val="1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4C1C1F"/>
    <w:pPr>
      <w:tabs>
        <w:tab w:val="center" w:pos="4536"/>
        <w:tab w:val="left" w:pos="8505"/>
        <w:tab w:val="right" w:pos="9072"/>
      </w:tabs>
      <w:spacing w:line="24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4C1C1F"/>
    <w:rPr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7131B1"/>
    <w:pPr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4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0671C"/>
    <w:rPr>
      <w:rFonts w:eastAsiaTheme="minorEastAsia"/>
      <w:color w:val="5A5A5A" w:themeColor="text1" w:themeTint="A5"/>
      <w:spacing w:val="15"/>
      <w:lang w:val="sv-SE"/>
    </w:rPr>
  </w:style>
  <w:style w:type="paragraph" w:styleId="Ingetavstnd">
    <w:name w:val="No Spacing"/>
    <w:uiPriority w:val="1"/>
    <w:qFormat/>
    <w:rsid w:val="00415874"/>
    <w:pPr>
      <w:spacing w:after="0"/>
    </w:pPr>
    <w:rPr>
      <w:lang w:val="sv-SE"/>
    </w:rPr>
  </w:style>
  <w:style w:type="paragraph" w:customStyle="1" w:styleId="Faktaruta-linje">
    <w:name w:val="Faktaruta - linje"/>
    <w:basedOn w:val="Normal"/>
    <w:next w:val="Normal"/>
    <w:uiPriority w:val="11"/>
    <w:semiHidden/>
    <w:qFormat/>
    <w:rsid w:val="00F24107"/>
    <w:pPr>
      <w:spacing w:after="280"/>
    </w:pPr>
    <w:rPr>
      <w:noProof/>
    </w:rPr>
  </w:style>
  <w:style w:type="paragraph" w:customStyle="1" w:styleId="Rubrik-ruta">
    <w:name w:val="Rubrik - ruta"/>
    <w:basedOn w:val="Rubrik4"/>
    <w:next w:val="Faktatext"/>
    <w:uiPriority w:val="10"/>
    <w:semiHidden/>
    <w:qFormat/>
    <w:rsid w:val="00E40BDB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CE5637"/>
    <w:pPr>
      <w:numPr>
        <w:numId w:val="2"/>
      </w:numPr>
    </w:pPr>
  </w:style>
  <w:style w:type="paragraph" w:customStyle="1" w:styleId="Diagram-rubrik">
    <w:name w:val="Diagram - rubrik"/>
    <w:basedOn w:val="Normal"/>
    <w:next w:val="Diagram-enhet"/>
    <w:uiPriority w:val="15"/>
    <w:semiHidden/>
    <w:qFormat/>
    <w:rsid w:val="00CE5637"/>
    <w:pPr>
      <w:keepNext/>
      <w:keepLines/>
      <w:numPr>
        <w:numId w:val="2"/>
      </w:numPr>
      <w:spacing w:before="280" w:after="20" w:line="240" w:lineRule="auto"/>
      <w:outlineLvl w:val="2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customStyle="1" w:styleId="Diagram-enhet">
    <w:name w:val="Diagram - enhet"/>
    <w:basedOn w:val="Normal"/>
    <w:next w:val="Diagram-diagramyta"/>
    <w:uiPriority w:val="16"/>
    <w:semiHidden/>
    <w:qFormat/>
    <w:rsid w:val="00626A77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Normal"/>
    <w:next w:val="Normal"/>
    <w:uiPriority w:val="18"/>
    <w:semiHidden/>
    <w:qFormat/>
    <w:rsid w:val="00680C6C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semiHidden/>
    <w:qFormat/>
    <w:rsid w:val="00F62E00"/>
    <w:pPr>
      <w:keepNext/>
      <w:keepLines/>
    </w:pPr>
  </w:style>
  <w:style w:type="paragraph" w:customStyle="1" w:styleId="Tabell-rubrik">
    <w:name w:val="Tabell - rubrik"/>
    <w:basedOn w:val="Normal"/>
    <w:next w:val="Tabell-enhet"/>
    <w:uiPriority w:val="12"/>
    <w:semiHidden/>
    <w:qFormat/>
    <w:rsid w:val="00CE5637"/>
    <w:pPr>
      <w:keepNext/>
      <w:keepLines/>
      <w:numPr>
        <w:numId w:val="18"/>
      </w:numPr>
      <w:spacing w:before="280" w:after="60"/>
      <w:outlineLvl w:val="2"/>
    </w:pPr>
    <w:rPr>
      <w:rFonts w:asciiTheme="majorHAnsi" w:hAnsiTheme="majorHAnsi"/>
      <w:noProof/>
    </w:rPr>
  </w:style>
  <w:style w:type="numbering" w:customStyle="1" w:styleId="Tabellnumrering">
    <w:name w:val="Tabellnumrering"/>
    <w:uiPriority w:val="99"/>
    <w:rsid w:val="00CE5637"/>
    <w:pPr>
      <w:numPr>
        <w:numId w:val="5"/>
      </w:numPr>
    </w:pPr>
  </w:style>
  <w:style w:type="paragraph" w:customStyle="1" w:styleId="Tabell-anmrkning">
    <w:name w:val="Tabell - anmärkning"/>
    <w:basedOn w:val="Normal"/>
    <w:uiPriority w:val="14"/>
    <w:semiHidden/>
    <w:qFormat/>
    <w:rsid w:val="00554B6F"/>
    <w:pPr>
      <w:spacing w:before="120" w:after="280" w:line="288" w:lineRule="auto"/>
      <w:contextualSpacing/>
    </w:pPr>
    <w:rPr>
      <w:rFonts w:asciiTheme="majorHAnsi" w:eastAsiaTheme="minorHAnsi" w:hAnsiTheme="majorHAnsi" w:cstheme="minorBidi"/>
      <w:sz w:val="18"/>
      <w:szCs w:val="24"/>
      <w:lang w:eastAsia="en-US"/>
    </w:rPr>
  </w:style>
  <w:style w:type="table" w:styleId="Tabellrutnt">
    <w:name w:val="Table Grid"/>
    <w:basedOn w:val="Normaltabell"/>
    <w:rsid w:val="00EA7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inansinspektionen">
    <w:name w:val="Finansinspektionen"/>
    <w:basedOn w:val="Normaltabell"/>
    <w:uiPriority w:val="99"/>
    <w:rsid w:val="00626A77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bottom w:val="single" w:sz="4" w:space="0" w:color="auto"/>
        </w:tcBorders>
      </w:tcPr>
    </w:tblStylePr>
    <w:tblStylePr w:type="band2Horz">
      <w:tblPr/>
      <w:tcPr>
        <w:tcBorders>
          <w:top w:val="nil"/>
          <w:bottom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CC6B1D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6B1D"/>
    <w:rPr>
      <w:sz w:val="20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CC6B1D"/>
    <w:rPr>
      <w:vertAlign w:val="superscript"/>
      <w:lang w:val="sv-SE"/>
    </w:rPr>
  </w:style>
  <w:style w:type="paragraph" w:styleId="Beskrivning">
    <w:name w:val="caption"/>
    <w:basedOn w:val="Tabell-anmrkning"/>
    <w:next w:val="Normal"/>
    <w:uiPriority w:val="35"/>
    <w:unhideWhenUsed/>
    <w:qFormat/>
    <w:rsid w:val="00284622"/>
    <w:pPr>
      <w:spacing w:after="200" w:line="240" w:lineRule="auto"/>
    </w:pPr>
    <w:rPr>
      <w:iCs/>
      <w:szCs w:val="18"/>
    </w:rPr>
  </w:style>
  <w:style w:type="paragraph" w:customStyle="1" w:styleId="DatumochDnr">
    <w:name w:val="Datum och Dnr"/>
    <w:basedOn w:val="Normal"/>
    <w:next w:val="Normal"/>
    <w:uiPriority w:val="10"/>
    <w:semiHidden/>
    <w:qFormat/>
    <w:rsid w:val="00F62E00"/>
    <w:rPr>
      <w:rFonts w:asciiTheme="majorHAnsi" w:hAnsiTheme="majorHAnsi"/>
      <w:sz w:val="28"/>
    </w:rPr>
  </w:style>
  <w:style w:type="character" w:styleId="Platshllartext">
    <w:name w:val="Placeholder Text"/>
    <w:basedOn w:val="Standardstycketeckensnitt"/>
    <w:uiPriority w:val="99"/>
    <w:semiHidden/>
    <w:rsid w:val="00284622"/>
    <w:rPr>
      <w:color w:val="808080"/>
      <w:lang w:val="sv-SE"/>
    </w:rPr>
  </w:style>
  <w:style w:type="paragraph" w:customStyle="1" w:styleId="Framsidetext">
    <w:name w:val="Framsidetext"/>
    <w:basedOn w:val="Normal"/>
    <w:next w:val="Rubrik"/>
    <w:uiPriority w:val="10"/>
    <w:semiHidden/>
    <w:qFormat/>
    <w:rsid w:val="00DF2506"/>
    <w:pPr>
      <w:spacing w:before="236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Normal"/>
    <w:uiPriority w:val="13"/>
    <w:semiHidden/>
    <w:qFormat/>
    <w:rsid w:val="00626A77"/>
  </w:style>
  <w:style w:type="character" w:styleId="Olstomnmnande">
    <w:name w:val="Unresolved Mention"/>
    <w:basedOn w:val="Standardstycketeckensnitt"/>
    <w:uiPriority w:val="99"/>
    <w:semiHidden/>
    <w:unhideWhenUsed/>
    <w:rsid w:val="00DF2506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Normal"/>
    <w:uiPriority w:val="11"/>
    <w:semiHidden/>
    <w:qFormat/>
    <w:rsid w:val="00184F4A"/>
    <w:rPr>
      <w:rFonts w:asciiTheme="majorHAnsi" w:hAnsiTheme="majorHAnsi"/>
      <w:noProof/>
      <w:sz w:val="20"/>
    </w:rPr>
  </w:style>
  <w:style w:type="paragraph" w:styleId="Adress-brev">
    <w:name w:val="envelope address"/>
    <w:basedOn w:val="Normal"/>
    <w:uiPriority w:val="99"/>
    <w:semiHidden/>
    <w:unhideWhenUsed/>
    <w:rsid w:val="00897051"/>
    <w:pPr>
      <w:framePr w:w="7938" w:h="1984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  <w:lang w:eastAsia="en-US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897051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897051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897051"/>
    <w:rPr>
      <w:color w:val="1E1C20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897051"/>
    <w:rPr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897051"/>
    <w:pPr>
      <w:spacing w:line="240" w:lineRule="auto"/>
    </w:pPr>
    <w:rPr>
      <w:rFonts w:asciiTheme="majorHAnsi" w:eastAsiaTheme="majorEastAsia" w:hAnsiTheme="majorHAnsi" w:cstheme="majorBidi"/>
      <w:sz w:val="20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97051"/>
    <w:rPr>
      <w:rFonts w:ascii="Segoe UI" w:hAnsi="Segoe UI" w:cs="Segoe UI"/>
      <w:sz w:val="18"/>
      <w:szCs w:val="18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897051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897051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97051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897051"/>
    <w:pPr>
      <w:spacing w:after="120" w:line="48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897051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897051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897051"/>
    <w:pPr>
      <w:spacing w:after="22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897051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897051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897051"/>
    <w:pPr>
      <w:spacing w:after="22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897051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897051"/>
    <w:pPr>
      <w:spacing w:after="120" w:line="480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897051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897051"/>
    <w:rPr>
      <w:sz w:val="16"/>
      <w:szCs w:val="16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897051"/>
    <w:pPr>
      <w:spacing w:line="288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897051"/>
    <w:pPr>
      <w:spacing w:before="120"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897051"/>
  </w:style>
  <w:style w:type="character" w:customStyle="1" w:styleId="DatumChar">
    <w:name w:val="Datum Char"/>
    <w:basedOn w:val="Standardstycketeckensnitt"/>
    <w:link w:val="Datum"/>
    <w:uiPriority w:val="99"/>
    <w:semiHidden/>
    <w:rsid w:val="00897051"/>
    <w:rPr>
      <w:lang w:val="sv-SE"/>
    </w:rPr>
  </w:style>
  <w:style w:type="character" w:styleId="Diskretbetoning">
    <w:name w:val="Subtle Emphasis"/>
    <w:basedOn w:val="Standardstycketeckensnitt"/>
    <w:uiPriority w:val="19"/>
    <w:semiHidden/>
    <w:qFormat/>
    <w:rsid w:val="00897051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897051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89705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89705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897051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89705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89705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89705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897051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897051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897051"/>
    <w:pPr>
      <w:spacing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Frgadlista">
    <w:name w:val="Colorful List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89705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89705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89705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897051"/>
    <w:pPr>
      <w:spacing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897051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897051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897051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897051"/>
    <w:pPr>
      <w:spacing w:line="240" w:lineRule="auto"/>
    </w:pPr>
    <w:rPr>
      <w:rFonts w:ascii="Consolas" w:hAnsi="Consolas"/>
      <w:sz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897051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97051"/>
    <w:pPr>
      <w:spacing w:line="240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897051"/>
    <w:pPr>
      <w:spacing w:line="240" w:lineRule="auto"/>
      <w:ind w:left="4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897051"/>
    <w:pPr>
      <w:spacing w:line="240" w:lineRule="auto"/>
      <w:ind w:left="6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897051"/>
    <w:pPr>
      <w:spacing w:line="240" w:lineRule="auto"/>
      <w:ind w:left="8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897051"/>
    <w:pPr>
      <w:spacing w:line="240" w:lineRule="auto"/>
      <w:ind w:left="110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897051"/>
    <w:pPr>
      <w:spacing w:line="240" w:lineRule="auto"/>
      <w:ind w:left="13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897051"/>
    <w:pPr>
      <w:spacing w:line="240" w:lineRule="auto"/>
      <w:ind w:left="15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897051"/>
    <w:pPr>
      <w:spacing w:line="240" w:lineRule="auto"/>
      <w:ind w:left="17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897051"/>
    <w:pPr>
      <w:spacing w:line="240" w:lineRule="auto"/>
      <w:ind w:left="19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rubrik">
    <w:name w:val="index heading"/>
    <w:basedOn w:val="Normal"/>
    <w:next w:val="Index1"/>
    <w:uiPriority w:val="99"/>
    <w:semiHidden/>
    <w:unhideWhenUsed/>
    <w:rsid w:val="00897051"/>
    <w:pPr>
      <w:spacing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Indragetstycke">
    <w:name w:val="Block Text"/>
    <w:basedOn w:val="Normal"/>
    <w:uiPriority w:val="99"/>
    <w:semiHidden/>
    <w:unhideWhenUsed/>
    <w:rsid w:val="00897051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897051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897051"/>
    <w:rPr>
      <w:lang w:val="sv-SE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6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88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10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3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54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7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Kommentarer">
    <w:name w:val="annotation text"/>
    <w:basedOn w:val="Normal"/>
    <w:link w:val="KommentarerChar"/>
    <w:uiPriority w:val="99"/>
    <w:unhideWhenUsed/>
    <w:rsid w:val="00897051"/>
    <w:pPr>
      <w:spacing w:after="24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97051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97051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9705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97051"/>
    <w:rPr>
      <w:b/>
      <w:bCs/>
      <w:sz w:val="20"/>
      <w:szCs w:val="20"/>
      <w:lang w:val="sv-SE"/>
    </w:rPr>
  </w:style>
  <w:style w:type="paragraph" w:styleId="Lista">
    <w:name w:val="List"/>
    <w:basedOn w:val="Normal"/>
    <w:uiPriority w:val="99"/>
    <w:semiHidden/>
    <w:unhideWhenUsed/>
    <w:rsid w:val="00897051"/>
    <w:pPr>
      <w:spacing w:after="240" w:line="288" w:lineRule="auto"/>
      <w:ind w:left="283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2">
    <w:name w:val="List 2"/>
    <w:basedOn w:val="Normal"/>
    <w:uiPriority w:val="99"/>
    <w:semiHidden/>
    <w:unhideWhenUsed/>
    <w:rsid w:val="00897051"/>
    <w:pPr>
      <w:spacing w:after="240" w:line="288" w:lineRule="auto"/>
      <w:ind w:left="566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3">
    <w:name w:val="List 3"/>
    <w:basedOn w:val="Normal"/>
    <w:uiPriority w:val="99"/>
    <w:semiHidden/>
    <w:unhideWhenUsed/>
    <w:rsid w:val="00897051"/>
    <w:pPr>
      <w:spacing w:after="240" w:line="288" w:lineRule="auto"/>
      <w:ind w:left="849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4">
    <w:name w:val="List 4"/>
    <w:basedOn w:val="Normal"/>
    <w:uiPriority w:val="99"/>
    <w:semiHidden/>
    <w:unhideWhenUsed/>
    <w:rsid w:val="00897051"/>
    <w:pPr>
      <w:spacing w:after="240" w:line="288" w:lineRule="auto"/>
      <w:ind w:left="1132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5">
    <w:name w:val="List 5"/>
    <w:basedOn w:val="Normal"/>
    <w:uiPriority w:val="99"/>
    <w:semiHidden/>
    <w:unhideWhenUsed/>
    <w:rsid w:val="00897051"/>
    <w:pPr>
      <w:spacing w:after="240" w:line="288" w:lineRule="auto"/>
      <w:ind w:left="1415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">
    <w:name w:val="List Continue"/>
    <w:basedOn w:val="Normal"/>
    <w:uiPriority w:val="99"/>
    <w:semiHidden/>
    <w:unhideWhenUsed/>
    <w:rsid w:val="00897051"/>
    <w:pPr>
      <w:spacing w:after="120" w:line="288" w:lineRule="auto"/>
      <w:ind w:left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2">
    <w:name w:val="List Continue 2"/>
    <w:basedOn w:val="Normal"/>
    <w:uiPriority w:val="99"/>
    <w:semiHidden/>
    <w:unhideWhenUsed/>
    <w:rsid w:val="00897051"/>
    <w:pPr>
      <w:spacing w:after="120" w:line="288" w:lineRule="auto"/>
      <w:ind w:left="566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3">
    <w:name w:val="List Continue 3"/>
    <w:basedOn w:val="Normal"/>
    <w:uiPriority w:val="99"/>
    <w:semiHidden/>
    <w:unhideWhenUsed/>
    <w:rsid w:val="00897051"/>
    <w:pPr>
      <w:spacing w:after="120" w:line="288" w:lineRule="auto"/>
      <w:ind w:left="849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4">
    <w:name w:val="List Continue 4"/>
    <w:basedOn w:val="Normal"/>
    <w:uiPriority w:val="99"/>
    <w:semiHidden/>
    <w:unhideWhenUsed/>
    <w:rsid w:val="00897051"/>
    <w:pPr>
      <w:spacing w:after="120" w:line="288" w:lineRule="auto"/>
      <w:ind w:left="1132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5">
    <w:name w:val="List Continue 5"/>
    <w:basedOn w:val="Normal"/>
    <w:uiPriority w:val="99"/>
    <w:semiHidden/>
    <w:unhideWhenUsed/>
    <w:rsid w:val="00897051"/>
    <w:pPr>
      <w:spacing w:after="120" w:line="288" w:lineRule="auto"/>
      <w:ind w:left="1415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stycke">
    <w:name w:val="List Paragraph"/>
    <w:basedOn w:val="Normal"/>
    <w:uiPriority w:val="34"/>
    <w:semiHidden/>
    <w:qFormat/>
    <w:rsid w:val="00897051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2">
    <w:name w:val="List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3">
    <w:name w:val="List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897051"/>
    <w:pPr>
      <w:spacing w:after="24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Ljuslista">
    <w:name w:val="Light List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89705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8970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8970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897051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89705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897051"/>
  </w:style>
  <w:style w:type="paragraph" w:styleId="Normaltindrag">
    <w:name w:val="Normal Indent"/>
    <w:basedOn w:val="Normal"/>
    <w:uiPriority w:val="99"/>
    <w:semiHidden/>
    <w:unhideWhenUsed/>
    <w:rsid w:val="00897051"/>
    <w:pPr>
      <w:spacing w:after="240" w:line="288" w:lineRule="auto"/>
      <w:ind w:left="7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">
    <w:name w:val="List Number"/>
    <w:basedOn w:val="Normal"/>
    <w:qFormat/>
    <w:rsid w:val="00897051"/>
    <w:pPr>
      <w:numPr>
        <w:numId w:val="8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2">
    <w:name w:val="List Number 2"/>
    <w:basedOn w:val="Normal"/>
    <w:uiPriority w:val="99"/>
    <w:semiHidden/>
    <w:unhideWhenUsed/>
    <w:rsid w:val="00897051"/>
    <w:pPr>
      <w:numPr>
        <w:numId w:val="9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3">
    <w:name w:val="List Number 3"/>
    <w:basedOn w:val="Normal"/>
    <w:uiPriority w:val="99"/>
    <w:semiHidden/>
    <w:unhideWhenUsed/>
    <w:rsid w:val="00897051"/>
    <w:pPr>
      <w:numPr>
        <w:numId w:val="10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4">
    <w:name w:val="List Number 4"/>
    <w:basedOn w:val="Normal"/>
    <w:uiPriority w:val="99"/>
    <w:semiHidden/>
    <w:unhideWhenUsed/>
    <w:rsid w:val="00897051"/>
    <w:pPr>
      <w:numPr>
        <w:numId w:val="11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5">
    <w:name w:val="List Number 5"/>
    <w:basedOn w:val="Normal"/>
    <w:uiPriority w:val="99"/>
    <w:semiHidden/>
    <w:unhideWhenUsed/>
    <w:rsid w:val="00897051"/>
    <w:pPr>
      <w:numPr>
        <w:numId w:val="12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Nmn">
    <w:name w:val="Mention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897051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897051"/>
    <w:rPr>
      <w:rFonts w:ascii="Consolas" w:hAnsi="Consolas"/>
      <w:sz w:val="21"/>
      <w:szCs w:val="21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qFormat/>
    <w:rsid w:val="00897051"/>
    <w:pPr>
      <w:numPr>
        <w:numId w:val="13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2">
    <w:name w:val="List Bullet 2"/>
    <w:basedOn w:val="Normal"/>
    <w:uiPriority w:val="99"/>
    <w:semiHidden/>
    <w:unhideWhenUsed/>
    <w:rsid w:val="00897051"/>
    <w:pPr>
      <w:numPr>
        <w:numId w:val="14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3">
    <w:name w:val="List Bullet 3"/>
    <w:basedOn w:val="Normal"/>
    <w:uiPriority w:val="99"/>
    <w:semiHidden/>
    <w:unhideWhenUsed/>
    <w:rsid w:val="00897051"/>
    <w:pPr>
      <w:numPr>
        <w:numId w:val="15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4">
    <w:name w:val="List Bullet 4"/>
    <w:basedOn w:val="Normal"/>
    <w:uiPriority w:val="99"/>
    <w:semiHidden/>
    <w:unhideWhenUsed/>
    <w:rsid w:val="00897051"/>
    <w:pPr>
      <w:numPr>
        <w:numId w:val="16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5">
    <w:name w:val="List Bullet 5"/>
    <w:basedOn w:val="Normal"/>
    <w:uiPriority w:val="99"/>
    <w:semiHidden/>
    <w:unhideWhenUsed/>
    <w:rsid w:val="00897051"/>
    <w:pPr>
      <w:numPr>
        <w:numId w:val="17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Radnummer">
    <w:name w:val="line number"/>
    <w:basedOn w:val="Standardstycketeckensnitt"/>
    <w:uiPriority w:val="99"/>
    <w:semiHidden/>
    <w:unhideWhenUsed/>
    <w:rsid w:val="00897051"/>
    <w:rPr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7051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7051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70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70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3">
    <w:name w:val="Grid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897051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897051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897051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97051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97051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897051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897051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89705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897051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897051"/>
    <w:rPr>
      <w:i/>
      <w:iCs/>
      <w:color w:val="F0B600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897051"/>
    <w:rPr>
      <w:b/>
      <w:bCs/>
      <w:smallCaps/>
      <w:color w:val="F0B600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897051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897051"/>
    <w:rPr>
      <w:i/>
      <w:iCs/>
      <w:color w:val="F0B600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89705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89705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89705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89705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89705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89705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89705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89705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89705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89705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89705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897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897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89705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89705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89705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iagramplatshllare">
    <w:name w:val="Diagramplatshållare"/>
    <w:basedOn w:val="Normaltabell"/>
    <w:uiPriority w:val="99"/>
    <w:rsid w:val="008338AD"/>
    <w:pPr>
      <w:spacing w:after="0" w:line="240" w:lineRule="auto"/>
    </w:pPr>
    <w:tblPr>
      <w:tblCellMar>
        <w:left w:w="0" w:type="dxa"/>
        <w:right w:w="57" w:type="dxa"/>
      </w:tblCellMar>
    </w:tblPr>
  </w:style>
  <w:style w:type="paragraph" w:customStyle="1" w:styleId="Dokumentinfo">
    <w:name w:val="Dokumentinfo"/>
    <w:basedOn w:val="Ingetavstnd"/>
    <w:next w:val="Dokumentinforad2"/>
    <w:uiPriority w:val="10"/>
    <w:qFormat/>
    <w:rsid w:val="00630BA7"/>
    <w:pPr>
      <w:tabs>
        <w:tab w:val="left" w:pos="1276"/>
        <w:tab w:val="left" w:pos="5103"/>
        <w:tab w:val="left" w:pos="5954"/>
      </w:tabs>
    </w:pPr>
  </w:style>
  <w:style w:type="paragraph" w:customStyle="1" w:styleId="Dokumentinforad2">
    <w:name w:val="Dokumentinfo rad 2"/>
    <w:basedOn w:val="Dokumentinfo"/>
    <w:uiPriority w:val="10"/>
    <w:qFormat/>
    <w:rsid w:val="00630BA7"/>
    <w:pPr>
      <w:ind w:left="1276"/>
    </w:pPr>
  </w:style>
  <w:style w:type="paragraph" w:customStyle="1" w:styleId="Huvudrubrik">
    <w:name w:val="Huvudrubrik"/>
    <w:next w:val="Normal"/>
    <w:uiPriority w:val="10"/>
    <w:qFormat/>
    <w:rsid w:val="005A6D52"/>
    <w:pPr>
      <w:spacing w:before="480" w:after="40" w:line="520" w:lineRule="atLeast"/>
    </w:pPr>
    <w:rPr>
      <w:rFonts w:asciiTheme="majorHAnsi" w:eastAsiaTheme="majorEastAsia" w:hAnsiTheme="majorHAnsi" w:cstheme="majorBidi"/>
      <w:sz w:val="40"/>
      <w:szCs w:val="32"/>
      <w:lang w:val="sv-SE"/>
    </w:rPr>
  </w:style>
  <w:style w:type="paragraph" w:customStyle="1" w:styleId="text">
    <w:name w:val="text"/>
    <w:basedOn w:val="Normal"/>
    <w:rsid w:val="007D0B64"/>
  </w:style>
  <w:style w:type="table" w:customStyle="1" w:styleId="Tabellrutnt20">
    <w:name w:val="Tabellrutnät2"/>
    <w:basedOn w:val="Normaltabell"/>
    <w:next w:val="Tabellrutnt"/>
    <w:rsid w:val="007D0B64"/>
    <w:pPr>
      <w:spacing w:after="0" w:line="280" w:lineRule="atLeast"/>
    </w:pPr>
    <w:rPr>
      <w:rFonts w:ascii="CG Times (W1)" w:eastAsia="Times New Roman" w:hAnsi="CG Times (W1)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fyllnad">
    <w:name w:val="Ifyllnad"/>
    <w:basedOn w:val="Standardstycketeckensnitt"/>
    <w:uiPriority w:val="1"/>
    <w:rsid w:val="004668F5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30DE"/>
    <w:pPr>
      <w:spacing w:after="0" w:line="240" w:lineRule="auto"/>
    </w:pPr>
    <w:rPr>
      <w:rFonts w:ascii="Times New Roman" w:eastAsia="Times New Roman" w:hAnsi="Times New Roman" w:cs="Times New Roman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yperlink" Target="https://www.fi.se/sv/om-fi/dataskydd-och-behandling-av-personuppgifter-pa-f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I%20Mallar%202017\Mallar\Enkel%20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28E117357342EC8888CEA98DF551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248BEA-C58B-46DF-9A62-3CE6251CBBA5}"/>
      </w:docPartPr>
      <w:docPartBody>
        <w:p w:rsidR="00E7353D" w:rsidRDefault="00E7353D" w:rsidP="00E7353D">
          <w:pPr>
            <w:pStyle w:val="FF28E117357342EC8888CEA98DF5515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350835E2E5DB4AF69E487791CB4DEA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771711-8729-4C12-83DE-939320825F17}"/>
      </w:docPartPr>
      <w:docPartBody>
        <w:p w:rsidR="00E7353D" w:rsidRDefault="00E7353D" w:rsidP="00E7353D">
          <w:pPr>
            <w:pStyle w:val="350835E2E5DB4AF69E487791CB4DEA4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9E0297FCFE80480D9767C96A7A20C5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0C5529-37FF-4E60-A441-0E927475F9E2}"/>
      </w:docPartPr>
      <w:docPartBody>
        <w:p w:rsidR="00E7353D" w:rsidRDefault="00E7353D" w:rsidP="00E7353D">
          <w:pPr>
            <w:pStyle w:val="9E0297FCFE80480D9767C96A7A20C56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01803DA036EE4791BE70AD10EE99BA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615594-613A-4C91-87F0-8EC609175C03}"/>
      </w:docPartPr>
      <w:docPartBody>
        <w:p w:rsidR="00E7353D" w:rsidRDefault="00E7353D" w:rsidP="00E7353D">
          <w:pPr>
            <w:pStyle w:val="01803DA036EE4791BE70AD10EE99BAB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EA75E74F910A4053B7098A0E368F7D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2BAB73-8E03-47D1-84A3-BD909DCC88F9}"/>
      </w:docPartPr>
      <w:docPartBody>
        <w:p w:rsidR="00E7353D" w:rsidRDefault="00E7353D" w:rsidP="00E7353D">
          <w:pPr>
            <w:pStyle w:val="EA75E74F910A4053B7098A0E368F7DEC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050F57BE1B248C9A880E933CFABA2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D74514-6423-4BCE-BE30-004BC0188260}"/>
      </w:docPartPr>
      <w:docPartBody>
        <w:p w:rsidR="00811B4F" w:rsidRDefault="001441F5" w:rsidP="001441F5">
          <w:pPr>
            <w:pStyle w:val="6050F57BE1B248C9A880E933CFABA25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42916D2B9A874EEA8A2DF03B2E4290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D32B2A-0731-48E5-8815-BE09C7EC8C4B}"/>
      </w:docPartPr>
      <w:docPartBody>
        <w:p w:rsidR="00811B4F" w:rsidRDefault="001441F5" w:rsidP="001441F5">
          <w:pPr>
            <w:pStyle w:val="42916D2B9A874EEA8A2DF03B2E42906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E7C9DF6B218485D887A31425DE119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9C93301-41DC-4388-99C3-4E3EF2F8287E}"/>
      </w:docPartPr>
      <w:docPartBody>
        <w:p w:rsidR="00811B4F" w:rsidRDefault="001441F5" w:rsidP="001441F5">
          <w:pPr>
            <w:pStyle w:val="DE7C9DF6B218485D887A31425DE1191E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CA35F8DD11F94F298E6E3DEFCACE22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E5F777E-7F06-4D05-9CC3-7A15BC5C4ABB}"/>
      </w:docPartPr>
      <w:docPartBody>
        <w:p w:rsidR="00811B4F" w:rsidRDefault="001441F5" w:rsidP="001441F5">
          <w:pPr>
            <w:pStyle w:val="CA35F8DD11F94F298E6E3DEFCACE2228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294A5F628959423391ABEBDD2561E6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5DEE51-1B96-4181-BA9D-1F8E7822346B}"/>
      </w:docPartPr>
      <w:docPartBody>
        <w:p w:rsidR="00811B4F" w:rsidRDefault="001441F5" w:rsidP="001441F5">
          <w:pPr>
            <w:pStyle w:val="294A5F628959423391ABEBDD2561E6A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4AD427CBAD0C4151BDCEA41A434FFF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8EA9B6-CA88-47AD-9FD0-74BC180AAD76}"/>
      </w:docPartPr>
      <w:docPartBody>
        <w:p w:rsidR="00811B4F" w:rsidRDefault="001441F5" w:rsidP="001441F5">
          <w:pPr>
            <w:pStyle w:val="4AD427CBAD0C4151BDCEA41A434FFF1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8A3BC69D699C42C6ABAD409FDF2B5E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D1AEDD-BA74-4086-8118-99790474A44A}"/>
      </w:docPartPr>
      <w:docPartBody>
        <w:p w:rsidR="00811B4F" w:rsidRDefault="001441F5" w:rsidP="001441F5">
          <w:pPr>
            <w:pStyle w:val="8A3BC69D699C42C6ABAD409FDF2B5EE5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93F14D592E574AD3996DD09AA9D827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A89157-75F5-4ADE-A8FC-63BC0CD3E24F}"/>
      </w:docPartPr>
      <w:docPartBody>
        <w:p w:rsidR="00811B4F" w:rsidRDefault="001441F5" w:rsidP="001441F5">
          <w:pPr>
            <w:pStyle w:val="93F14D592E574AD3996DD09AA9D8274A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711FDFC32E54EBAAA2F14FFAE9FC4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6CF5C8-40A5-49A8-A326-635B20FFA8AE}"/>
      </w:docPartPr>
      <w:docPartBody>
        <w:p w:rsidR="00811B4F" w:rsidRDefault="001441F5" w:rsidP="001441F5">
          <w:pPr>
            <w:pStyle w:val="5711FDFC32E54EBAAA2F14FFAE9FC44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2B934B83802340D6949FBE6F94AE96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C7F73B-719B-4327-A62F-28D7ADEA2CB9}"/>
      </w:docPartPr>
      <w:docPartBody>
        <w:p w:rsidR="00811B4F" w:rsidRDefault="001441F5" w:rsidP="001441F5">
          <w:pPr>
            <w:pStyle w:val="2B934B83802340D6949FBE6F94AE962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FCB01EB782D64FDAB16A7146BFB3EA0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0BAEFB-F464-4C24-8BB2-B2113B8230DA}"/>
      </w:docPartPr>
      <w:docPartBody>
        <w:p w:rsidR="00811B4F" w:rsidRDefault="001441F5" w:rsidP="001441F5">
          <w:pPr>
            <w:pStyle w:val="FCB01EB782D64FDAB16A7146BFB3EA03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AFAA57B4E7314A83B566CBC47E7F31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6A81D4-2AD3-4224-9138-07A44BDEB9F6}"/>
      </w:docPartPr>
      <w:docPartBody>
        <w:p w:rsidR="00811B4F" w:rsidRDefault="001441F5" w:rsidP="001441F5">
          <w:pPr>
            <w:pStyle w:val="AFAA57B4E7314A83B566CBC47E7F31D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9EE4F4D52064C8F888B04C9123F47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C5D812-D545-479E-9260-5CDEC246FE65}"/>
      </w:docPartPr>
      <w:docPartBody>
        <w:p w:rsidR="00811B4F" w:rsidRDefault="001441F5" w:rsidP="001441F5">
          <w:pPr>
            <w:pStyle w:val="69EE4F4D52064C8F888B04C9123F4744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F5826B2012B49D5A338FB70F0A2A58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F95D75A-EE7E-4A58-8813-AD9060F188E6}"/>
      </w:docPartPr>
      <w:docPartBody>
        <w:p w:rsidR="00811B4F" w:rsidRDefault="001441F5" w:rsidP="001441F5">
          <w:pPr>
            <w:pStyle w:val="1F5826B2012B49D5A338FB70F0A2A58E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7D45B6521F5431680562F5E1B88581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0A3C3E-D83B-418C-955C-BDE22E396662}"/>
      </w:docPartPr>
      <w:docPartBody>
        <w:p w:rsidR="00811B4F" w:rsidRDefault="001441F5" w:rsidP="001441F5">
          <w:pPr>
            <w:pStyle w:val="57D45B6521F5431680562F5E1B88581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C226BD9A7824459963BB1E5BAE525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BD43FE-8ECE-4419-8AF4-B244C628E754}"/>
      </w:docPartPr>
      <w:docPartBody>
        <w:p w:rsidR="00811B4F" w:rsidRDefault="001441F5" w:rsidP="001441F5">
          <w:pPr>
            <w:pStyle w:val="1C226BD9A7824459963BB1E5BAE525D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762F52BDB244FD2BDBF03C4807741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571774-D9B8-4CFB-A116-1F9D1C6E805C}"/>
      </w:docPartPr>
      <w:docPartBody>
        <w:p w:rsidR="00811B4F" w:rsidRDefault="001441F5" w:rsidP="001441F5">
          <w:pPr>
            <w:pStyle w:val="5762F52BDB244FD2BDBF03C480774135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19C40CA1AA340298E9590098533B9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7F796F-FC01-4842-91E3-B22C31013670}"/>
      </w:docPartPr>
      <w:docPartBody>
        <w:p w:rsidR="00811B4F" w:rsidRDefault="001441F5" w:rsidP="001441F5">
          <w:pPr>
            <w:pStyle w:val="619C40CA1AA340298E9590098533B9E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F79BFF8018C4670BFCC9CBD1947A20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3CEF4F-3A9D-4E9A-A8E8-B496309448E5}"/>
      </w:docPartPr>
      <w:docPartBody>
        <w:p w:rsidR="00811B4F" w:rsidRDefault="001441F5" w:rsidP="001441F5">
          <w:pPr>
            <w:pStyle w:val="DF79BFF8018C4670BFCC9CBD1947A208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192B9956E10489391225FB24B6B922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618928-27C9-4EE8-834C-560B837565DA}"/>
      </w:docPartPr>
      <w:docPartBody>
        <w:p w:rsidR="00811B4F" w:rsidRDefault="001441F5" w:rsidP="001441F5">
          <w:pPr>
            <w:pStyle w:val="D192B9956E10489391225FB24B6B9220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1B"/>
    <w:rsid w:val="000D1245"/>
    <w:rsid w:val="001441F5"/>
    <w:rsid w:val="00191BB8"/>
    <w:rsid w:val="001C7774"/>
    <w:rsid w:val="001E5799"/>
    <w:rsid w:val="001F0E5F"/>
    <w:rsid w:val="00265A2C"/>
    <w:rsid w:val="002A5456"/>
    <w:rsid w:val="002C6B62"/>
    <w:rsid w:val="002D6F70"/>
    <w:rsid w:val="00342F98"/>
    <w:rsid w:val="00353873"/>
    <w:rsid w:val="003977DD"/>
    <w:rsid w:val="003A1AD8"/>
    <w:rsid w:val="00494D12"/>
    <w:rsid w:val="004E0538"/>
    <w:rsid w:val="006044A5"/>
    <w:rsid w:val="00642575"/>
    <w:rsid w:val="00664551"/>
    <w:rsid w:val="006808B1"/>
    <w:rsid w:val="006D04F0"/>
    <w:rsid w:val="00750887"/>
    <w:rsid w:val="00811B4F"/>
    <w:rsid w:val="0087642D"/>
    <w:rsid w:val="00885BC6"/>
    <w:rsid w:val="008A6ADF"/>
    <w:rsid w:val="0092703B"/>
    <w:rsid w:val="00932144"/>
    <w:rsid w:val="009431E3"/>
    <w:rsid w:val="00984EB2"/>
    <w:rsid w:val="009A1B4E"/>
    <w:rsid w:val="009B645C"/>
    <w:rsid w:val="00AA5360"/>
    <w:rsid w:val="00B60834"/>
    <w:rsid w:val="00BC00BE"/>
    <w:rsid w:val="00C75CDE"/>
    <w:rsid w:val="00C76257"/>
    <w:rsid w:val="00D25536"/>
    <w:rsid w:val="00DB7528"/>
    <w:rsid w:val="00DC79A3"/>
    <w:rsid w:val="00DD7021"/>
    <w:rsid w:val="00DE7ADE"/>
    <w:rsid w:val="00E72D68"/>
    <w:rsid w:val="00E7353D"/>
    <w:rsid w:val="00ED221B"/>
    <w:rsid w:val="00ED79A0"/>
    <w:rsid w:val="00F1431B"/>
    <w:rsid w:val="00F30CE6"/>
    <w:rsid w:val="00F3725C"/>
    <w:rsid w:val="00F4220E"/>
    <w:rsid w:val="00F86C6A"/>
    <w:rsid w:val="00FF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441F5"/>
  </w:style>
  <w:style w:type="paragraph" w:customStyle="1" w:styleId="FF28E117357342EC8888CEA98DF55157">
    <w:name w:val="FF28E117357342EC8888CEA98DF55157"/>
    <w:rsid w:val="00E7353D"/>
    <w:pPr>
      <w:spacing w:line="278" w:lineRule="auto"/>
    </w:pPr>
    <w:rPr>
      <w:sz w:val="24"/>
      <w:szCs w:val="24"/>
    </w:rPr>
  </w:style>
  <w:style w:type="paragraph" w:customStyle="1" w:styleId="350835E2E5DB4AF69E487791CB4DEA47">
    <w:name w:val="350835E2E5DB4AF69E487791CB4DEA47"/>
    <w:rsid w:val="00E7353D"/>
    <w:pPr>
      <w:spacing w:line="278" w:lineRule="auto"/>
    </w:pPr>
    <w:rPr>
      <w:sz w:val="24"/>
      <w:szCs w:val="24"/>
    </w:rPr>
  </w:style>
  <w:style w:type="paragraph" w:customStyle="1" w:styleId="9E0297FCFE80480D9767C96A7A20C561">
    <w:name w:val="9E0297FCFE80480D9767C96A7A20C561"/>
    <w:rsid w:val="00E7353D"/>
    <w:pPr>
      <w:spacing w:line="278" w:lineRule="auto"/>
    </w:pPr>
    <w:rPr>
      <w:sz w:val="24"/>
      <w:szCs w:val="24"/>
    </w:rPr>
  </w:style>
  <w:style w:type="paragraph" w:customStyle="1" w:styleId="01803DA036EE4791BE70AD10EE99BAB2">
    <w:name w:val="01803DA036EE4791BE70AD10EE99BAB2"/>
    <w:rsid w:val="00E7353D"/>
    <w:pPr>
      <w:spacing w:line="278" w:lineRule="auto"/>
    </w:pPr>
    <w:rPr>
      <w:sz w:val="24"/>
      <w:szCs w:val="24"/>
    </w:rPr>
  </w:style>
  <w:style w:type="paragraph" w:customStyle="1" w:styleId="EA75E74F910A4053B7098A0E368F7DEC">
    <w:name w:val="EA75E74F910A4053B7098A0E368F7DEC"/>
    <w:rsid w:val="00E7353D"/>
    <w:pPr>
      <w:spacing w:line="278" w:lineRule="auto"/>
    </w:pPr>
    <w:rPr>
      <w:sz w:val="24"/>
      <w:szCs w:val="24"/>
    </w:rPr>
  </w:style>
  <w:style w:type="paragraph" w:customStyle="1" w:styleId="6050F57BE1B248C9A880E933CFABA25D">
    <w:name w:val="6050F57BE1B248C9A880E933CFABA25D"/>
    <w:rsid w:val="001441F5"/>
    <w:pPr>
      <w:spacing w:line="278" w:lineRule="auto"/>
    </w:pPr>
    <w:rPr>
      <w:sz w:val="24"/>
      <w:szCs w:val="24"/>
    </w:rPr>
  </w:style>
  <w:style w:type="paragraph" w:customStyle="1" w:styleId="42916D2B9A874EEA8A2DF03B2E429061">
    <w:name w:val="42916D2B9A874EEA8A2DF03B2E429061"/>
    <w:rsid w:val="001441F5"/>
    <w:pPr>
      <w:spacing w:line="278" w:lineRule="auto"/>
    </w:pPr>
    <w:rPr>
      <w:sz w:val="24"/>
      <w:szCs w:val="24"/>
    </w:rPr>
  </w:style>
  <w:style w:type="paragraph" w:customStyle="1" w:styleId="DE7C9DF6B218485D887A31425DE1191E">
    <w:name w:val="DE7C9DF6B218485D887A31425DE1191E"/>
    <w:rsid w:val="001441F5"/>
    <w:pPr>
      <w:spacing w:line="278" w:lineRule="auto"/>
    </w:pPr>
    <w:rPr>
      <w:sz w:val="24"/>
      <w:szCs w:val="24"/>
    </w:rPr>
  </w:style>
  <w:style w:type="paragraph" w:customStyle="1" w:styleId="CA35F8DD11F94F298E6E3DEFCACE2228">
    <w:name w:val="CA35F8DD11F94F298E6E3DEFCACE2228"/>
    <w:rsid w:val="001441F5"/>
    <w:pPr>
      <w:spacing w:line="278" w:lineRule="auto"/>
    </w:pPr>
    <w:rPr>
      <w:sz w:val="24"/>
      <w:szCs w:val="24"/>
    </w:rPr>
  </w:style>
  <w:style w:type="paragraph" w:customStyle="1" w:styleId="294A5F628959423391ABEBDD2561E6A1">
    <w:name w:val="294A5F628959423391ABEBDD2561E6A1"/>
    <w:rsid w:val="001441F5"/>
    <w:pPr>
      <w:spacing w:line="278" w:lineRule="auto"/>
    </w:pPr>
    <w:rPr>
      <w:sz w:val="24"/>
      <w:szCs w:val="24"/>
    </w:rPr>
  </w:style>
  <w:style w:type="paragraph" w:customStyle="1" w:styleId="4AD427CBAD0C4151BDCEA41A434FFF1D">
    <w:name w:val="4AD427CBAD0C4151BDCEA41A434FFF1D"/>
    <w:rsid w:val="001441F5"/>
    <w:pPr>
      <w:spacing w:line="278" w:lineRule="auto"/>
    </w:pPr>
    <w:rPr>
      <w:sz w:val="24"/>
      <w:szCs w:val="24"/>
    </w:rPr>
  </w:style>
  <w:style w:type="paragraph" w:customStyle="1" w:styleId="8A3BC69D699C42C6ABAD409FDF2B5EE5">
    <w:name w:val="8A3BC69D699C42C6ABAD409FDF2B5EE5"/>
    <w:rsid w:val="001441F5"/>
    <w:pPr>
      <w:spacing w:line="278" w:lineRule="auto"/>
    </w:pPr>
    <w:rPr>
      <w:sz w:val="24"/>
      <w:szCs w:val="24"/>
    </w:rPr>
  </w:style>
  <w:style w:type="paragraph" w:customStyle="1" w:styleId="93F14D592E574AD3996DD09AA9D8274A">
    <w:name w:val="93F14D592E574AD3996DD09AA9D8274A"/>
    <w:rsid w:val="001441F5"/>
    <w:pPr>
      <w:spacing w:line="278" w:lineRule="auto"/>
    </w:pPr>
    <w:rPr>
      <w:sz w:val="24"/>
      <w:szCs w:val="24"/>
    </w:rPr>
  </w:style>
  <w:style w:type="paragraph" w:customStyle="1" w:styleId="5711FDFC32E54EBAAA2F14FFAE9FC447">
    <w:name w:val="5711FDFC32E54EBAAA2F14FFAE9FC447"/>
    <w:rsid w:val="001441F5"/>
    <w:pPr>
      <w:spacing w:line="278" w:lineRule="auto"/>
    </w:pPr>
    <w:rPr>
      <w:sz w:val="24"/>
      <w:szCs w:val="24"/>
    </w:rPr>
  </w:style>
  <w:style w:type="paragraph" w:customStyle="1" w:styleId="2B934B83802340D6949FBE6F94AE9621">
    <w:name w:val="2B934B83802340D6949FBE6F94AE9621"/>
    <w:rsid w:val="001441F5"/>
    <w:pPr>
      <w:spacing w:line="278" w:lineRule="auto"/>
    </w:pPr>
    <w:rPr>
      <w:sz w:val="24"/>
      <w:szCs w:val="24"/>
    </w:rPr>
  </w:style>
  <w:style w:type="paragraph" w:customStyle="1" w:styleId="FCB01EB782D64FDAB16A7146BFB3EA03">
    <w:name w:val="FCB01EB782D64FDAB16A7146BFB3EA03"/>
    <w:rsid w:val="001441F5"/>
    <w:pPr>
      <w:spacing w:line="278" w:lineRule="auto"/>
    </w:pPr>
    <w:rPr>
      <w:sz w:val="24"/>
      <w:szCs w:val="24"/>
    </w:rPr>
  </w:style>
  <w:style w:type="paragraph" w:customStyle="1" w:styleId="AFAA57B4E7314A83B566CBC47E7F31DD">
    <w:name w:val="AFAA57B4E7314A83B566CBC47E7F31DD"/>
    <w:rsid w:val="001441F5"/>
    <w:pPr>
      <w:spacing w:line="278" w:lineRule="auto"/>
    </w:pPr>
    <w:rPr>
      <w:sz w:val="24"/>
      <w:szCs w:val="24"/>
    </w:rPr>
  </w:style>
  <w:style w:type="paragraph" w:customStyle="1" w:styleId="69EE4F4D52064C8F888B04C9123F4744">
    <w:name w:val="69EE4F4D52064C8F888B04C9123F4744"/>
    <w:rsid w:val="001441F5"/>
    <w:pPr>
      <w:spacing w:line="278" w:lineRule="auto"/>
    </w:pPr>
    <w:rPr>
      <w:sz w:val="24"/>
      <w:szCs w:val="24"/>
    </w:rPr>
  </w:style>
  <w:style w:type="paragraph" w:customStyle="1" w:styleId="1F5826B2012B49D5A338FB70F0A2A58E">
    <w:name w:val="1F5826B2012B49D5A338FB70F0A2A58E"/>
    <w:rsid w:val="001441F5"/>
    <w:pPr>
      <w:spacing w:line="278" w:lineRule="auto"/>
    </w:pPr>
    <w:rPr>
      <w:sz w:val="24"/>
      <w:szCs w:val="24"/>
    </w:rPr>
  </w:style>
  <w:style w:type="paragraph" w:customStyle="1" w:styleId="57D45B6521F5431680562F5E1B88581F">
    <w:name w:val="57D45B6521F5431680562F5E1B88581F"/>
    <w:rsid w:val="001441F5"/>
    <w:pPr>
      <w:spacing w:line="278" w:lineRule="auto"/>
    </w:pPr>
    <w:rPr>
      <w:sz w:val="24"/>
      <w:szCs w:val="24"/>
    </w:rPr>
  </w:style>
  <w:style w:type="paragraph" w:customStyle="1" w:styleId="1C226BD9A7824459963BB1E5BAE525DD">
    <w:name w:val="1C226BD9A7824459963BB1E5BAE525DD"/>
    <w:rsid w:val="001441F5"/>
    <w:pPr>
      <w:spacing w:line="278" w:lineRule="auto"/>
    </w:pPr>
    <w:rPr>
      <w:sz w:val="24"/>
      <w:szCs w:val="24"/>
    </w:rPr>
  </w:style>
  <w:style w:type="paragraph" w:customStyle="1" w:styleId="5762F52BDB244FD2BDBF03C480774135">
    <w:name w:val="5762F52BDB244FD2BDBF03C480774135"/>
    <w:rsid w:val="001441F5"/>
    <w:pPr>
      <w:spacing w:line="278" w:lineRule="auto"/>
    </w:pPr>
    <w:rPr>
      <w:sz w:val="24"/>
      <w:szCs w:val="24"/>
    </w:rPr>
  </w:style>
  <w:style w:type="paragraph" w:customStyle="1" w:styleId="619C40CA1AA340298E9590098533B9EF">
    <w:name w:val="619C40CA1AA340298E9590098533B9EF"/>
    <w:rsid w:val="001441F5"/>
    <w:pPr>
      <w:spacing w:line="278" w:lineRule="auto"/>
    </w:pPr>
    <w:rPr>
      <w:sz w:val="24"/>
      <w:szCs w:val="24"/>
    </w:rPr>
  </w:style>
  <w:style w:type="paragraph" w:customStyle="1" w:styleId="DF79BFF8018C4670BFCC9CBD1947A208">
    <w:name w:val="DF79BFF8018C4670BFCC9CBD1947A208"/>
    <w:rsid w:val="001441F5"/>
    <w:pPr>
      <w:spacing w:line="278" w:lineRule="auto"/>
    </w:pPr>
    <w:rPr>
      <w:sz w:val="24"/>
      <w:szCs w:val="24"/>
    </w:rPr>
  </w:style>
  <w:style w:type="paragraph" w:customStyle="1" w:styleId="D192B9956E10489391225FB24B6B9220">
    <w:name w:val="D192B9956E10489391225FB24B6B9220"/>
    <w:rsid w:val="001441F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customXml/itemProps2.xml><?xml version="1.0" encoding="utf-8"?>
<ds:datastoreItem xmlns:ds="http://schemas.openxmlformats.org/officeDocument/2006/customXml" ds:itemID="{4F24FF78-C6A9-4BBC-8D72-745583ED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mall</Template>
  <TotalTime>172</TotalTime>
  <Pages>3</Pages>
  <Words>591</Words>
  <Characters>3133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Lindmark</dc:creator>
  <cp:keywords/>
  <dc:description/>
  <cp:lastModifiedBy>Erik Waernström</cp:lastModifiedBy>
  <cp:revision>49</cp:revision>
  <cp:lastPrinted>2021-01-19T09:35:00Z</cp:lastPrinted>
  <dcterms:created xsi:type="dcterms:W3CDTF">2025-01-13T10:03:00Z</dcterms:created>
  <dcterms:modified xsi:type="dcterms:W3CDTF">2026-10-02T11:54:00Z</dcterms:modified>
</cp:coreProperties>
</file>